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3967" w:rsidRDefault="00A43967">
      <w:r>
        <w:t xml:space="preserve">Wat leuk dat jij interesse hebt in een bestuursfunctie binnen het LAKS! Om te solliciteren voor een bestuursfunctie </w:t>
      </w:r>
      <w:r w:rsidR="00E82478">
        <w:t>moet jij dit formulier vóór 11 f</w:t>
      </w:r>
      <w:r>
        <w:t xml:space="preserve">ebruari inleveren. Dit doe je door het formulier (ingevuld) te mailen naar </w:t>
      </w:r>
      <w:hyperlink r:id="rId11" w:history="1">
        <w:r w:rsidRPr="00F23D0D">
          <w:rPr>
            <w:rStyle w:val="Hyperlink"/>
          </w:rPr>
          <w:t>soco@laks.nl</w:t>
        </w:r>
      </w:hyperlink>
      <w:r>
        <w:t xml:space="preserve">. </w:t>
      </w:r>
      <w:r w:rsidR="00403296">
        <w:t>V</w:t>
      </w:r>
      <w:r w:rsidR="009E067B">
        <w:t>ragen over de</w:t>
      </w:r>
      <w:r>
        <w:t xml:space="preserve"> sollicitatieprocedure of over dit formulier kunnen ook naa</w:t>
      </w:r>
      <w:r w:rsidR="009E067B">
        <w:t xml:space="preserve">r dit adres. Vragen over het bestuur? Dat </w:t>
      </w:r>
      <w:r w:rsidR="00403296">
        <w:t>k</w:t>
      </w:r>
      <w:r w:rsidR="009E067B">
        <w:t xml:space="preserve">an naar </w:t>
      </w:r>
      <w:hyperlink r:id="rId12" w:history="1">
        <w:r w:rsidR="009E067B" w:rsidRPr="00552816">
          <w:rPr>
            <w:rStyle w:val="Hyperlink"/>
          </w:rPr>
          <w:t>info@laks.nl</w:t>
        </w:r>
      </w:hyperlink>
      <w:r w:rsidR="009E067B">
        <w:t xml:space="preserve">. </w:t>
      </w:r>
    </w:p>
    <w:tbl>
      <w:tblPr>
        <w:tblStyle w:val="Tabelraster"/>
        <w:tblpPr w:leftFromText="180" w:rightFromText="180" w:vertAnchor="page" w:horzAnchor="margin" w:tblpY="448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0"/>
        <w:gridCol w:w="5426"/>
      </w:tblGrid>
      <w:tr w:rsidR="00A43967" w:rsidRPr="00AA4F2B" w:rsidTr="009E067B">
        <w:trPr>
          <w:trHeight w:val="461"/>
        </w:trPr>
        <w:tc>
          <w:tcPr>
            <w:tcW w:w="5000" w:type="pct"/>
            <w:gridSpan w:val="2"/>
            <w:shd w:val="clear" w:color="auto" w:fill="731F1C" w:themeFill="accent5"/>
          </w:tcPr>
          <w:p w:rsidR="00A43967" w:rsidRPr="00AA4F2B" w:rsidRDefault="00A43967" w:rsidP="00A43967">
            <w:pPr>
              <w:pStyle w:val="Kop1"/>
              <w:outlineLvl w:val="0"/>
            </w:pPr>
            <w:r>
              <w:t>Algemene gegevens kandidaat</w:t>
            </w:r>
          </w:p>
        </w:tc>
      </w:tr>
      <w:tr w:rsidR="009E067B" w:rsidRPr="00AA4F2B" w:rsidTr="00DC4B42">
        <w:trPr>
          <w:trHeight w:val="461"/>
        </w:trPr>
        <w:sdt>
          <w:sdtPr>
            <w:id w:val="1621259925"/>
            <w:placeholder>
              <w:docPart w:val="EA930446C22048768844749E535BBB6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94" w:type="pct"/>
                <w:vAlign w:val="bottom"/>
              </w:tcPr>
              <w:p w:rsidR="00A43967" w:rsidRPr="00AA4F2B" w:rsidRDefault="00A43967" w:rsidP="00A43967">
                <w:pPr>
                  <w:pStyle w:val="Standaardinspringing"/>
                </w:pPr>
                <w:r w:rsidRPr="00AA4F2B">
                  <w:rPr>
                    <w:lang w:bidi="nl-NL"/>
                  </w:rPr>
                  <w:t>Voornaam</w:t>
                </w:r>
              </w:p>
            </w:tc>
          </w:sdtContent>
        </w:sdt>
        <w:tc>
          <w:tcPr>
            <w:tcW w:w="3006" w:type="pct"/>
            <w:tcBorders>
              <w:bottom w:val="single" w:sz="4" w:space="0" w:color="auto"/>
            </w:tcBorders>
            <w:vAlign w:val="bottom"/>
          </w:tcPr>
          <w:p w:rsidR="00A43967" w:rsidRPr="00AA4F2B" w:rsidRDefault="00A43967" w:rsidP="00A43967">
            <w:pPr>
              <w:spacing w:before="120"/>
            </w:pPr>
          </w:p>
        </w:tc>
      </w:tr>
      <w:tr w:rsidR="009E067B" w:rsidRPr="00AA4F2B" w:rsidTr="00DC4B42">
        <w:trPr>
          <w:trHeight w:val="446"/>
        </w:trPr>
        <w:sdt>
          <w:sdtPr>
            <w:id w:val="-1470592894"/>
            <w:placeholder>
              <w:docPart w:val="FD074F502D6B4250A843F073EBA2BBB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94" w:type="pct"/>
                <w:vAlign w:val="bottom"/>
              </w:tcPr>
              <w:p w:rsidR="00A43967" w:rsidRPr="00AA4F2B" w:rsidRDefault="00A43967" w:rsidP="00A43967">
                <w:pPr>
                  <w:pStyle w:val="Standaardinspringing"/>
                </w:pPr>
                <w:r w:rsidRPr="00AA4F2B">
                  <w:rPr>
                    <w:lang w:bidi="nl-NL"/>
                  </w:rPr>
                  <w:t>Achternaam</w:t>
                </w:r>
              </w:p>
            </w:tc>
          </w:sdtContent>
        </w:sdt>
        <w:tc>
          <w:tcPr>
            <w:tcW w:w="3006" w:type="pct"/>
            <w:tcBorders>
              <w:bottom w:val="single" w:sz="4" w:space="0" w:color="auto"/>
            </w:tcBorders>
            <w:vAlign w:val="bottom"/>
          </w:tcPr>
          <w:p w:rsidR="00A43967" w:rsidRPr="00AA4F2B" w:rsidRDefault="00A43967" w:rsidP="00A43967">
            <w:pPr>
              <w:spacing w:before="120"/>
            </w:pPr>
          </w:p>
        </w:tc>
      </w:tr>
      <w:tr w:rsidR="009E067B" w:rsidRPr="00AA4F2B" w:rsidTr="00DC4B42">
        <w:trPr>
          <w:trHeight w:val="446"/>
        </w:trPr>
        <w:tc>
          <w:tcPr>
            <w:tcW w:w="1994" w:type="pct"/>
            <w:vAlign w:val="bottom"/>
          </w:tcPr>
          <w:p w:rsidR="00A43967" w:rsidRDefault="00A43967" w:rsidP="00A43967">
            <w:pPr>
              <w:pStyle w:val="Standaardinspringing"/>
            </w:pPr>
            <w:r>
              <w:t>Roepnaam</w:t>
            </w:r>
          </w:p>
        </w:tc>
        <w:tc>
          <w:tcPr>
            <w:tcW w:w="3006" w:type="pct"/>
            <w:tcBorders>
              <w:bottom w:val="single" w:sz="4" w:space="0" w:color="auto"/>
            </w:tcBorders>
            <w:vAlign w:val="bottom"/>
          </w:tcPr>
          <w:p w:rsidR="00A43967" w:rsidRPr="00AA4F2B" w:rsidRDefault="00A43967" w:rsidP="00A43967">
            <w:pPr>
              <w:spacing w:before="120"/>
            </w:pPr>
          </w:p>
        </w:tc>
      </w:tr>
      <w:tr w:rsidR="009E067B" w:rsidRPr="00AA4F2B" w:rsidTr="00DC4B42">
        <w:trPr>
          <w:trHeight w:val="461"/>
        </w:trPr>
        <w:tc>
          <w:tcPr>
            <w:tcW w:w="1994" w:type="pct"/>
            <w:vAlign w:val="bottom"/>
          </w:tcPr>
          <w:p w:rsidR="00A43967" w:rsidRDefault="00A43967" w:rsidP="00A43967">
            <w:pPr>
              <w:pStyle w:val="Standaardinspringing"/>
            </w:pPr>
            <w:r>
              <w:t>Geboortedatum</w:t>
            </w:r>
          </w:p>
        </w:tc>
        <w:tc>
          <w:tcPr>
            <w:tcW w:w="3006" w:type="pct"/>
            <w:tcBorders>
              <w:bottom w:val="single" w:sz="4" w:space="0" w:color="auto"/>
            </w:tcBorders>
            <w:vAlign w:val="bottom"/>
          </w:tcPr>
          <w:p w:rsidR="00A43967" w:rsidRPr="00AA4F2B" w:rsidRDefault="00A43967" w:rsidP="00A43967">
            <w:pPr>
              <w:spacing w:before="120"/>
            </w:pPr>
          </w:p>
        </w:tc>
      </w:tr>
      <w:tr w:rsidR="009E067B" w:rsidRPr="00AA4F2B" w:rsidTr="00DC4B42">
        <w:trPr>
          <w:trHeight w:val="446"/>
        </w:trPr>
        <w:sdt>
          <w:sdtPr>
            <w:id w:val="572943512"/>
            <w:placeholder>
              <w:docPart w:val="9C62A17900324D3D8E8FA7462B8567E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94" w:type="pct"/>
                <w:vAlign w:val="bottom"/>
              </w:tcPr>
              <w:p w:rsidR="00A43967" w:rsidRPr="00AA4F2B" w:rsidRDefault="00A43967" w:rsidP="00A43967">
                <w:pPr>
                  <w:pStyle w:val="Standaardinspringing"/>
                </w:pPr>
                <w:r w:rsidRPr="00AA4F2B">
                  <w:rPr>
                    <w:lang w:bidi="nl-NL"/>
                  </w:rPr>
                  <w:t>Adres</w:t>
                </w:r>
              </w:p>
            </w:tc>
          </w:sdtContent>
        </w:sdt>
        <w:tc>
          <w:tcPr>
            <w:tcW w:w="3006" w:type="pct"/>
            <w:tcBorders>
              <w:bottom w:val="single" w:sz="4" w:space="0" w:color="auto"/>
            </w:tcBorders>
            <w:vAlign w:val="bottom"/>
          </w:tcPr>
          <w:p w:rsidR="00A43967" w:rsidRPr="00AA4F2B" w:rsidRDefault="00A43967" w:rsidP="00A43967">
            <w:pPr>
              <w:spacing w:before="120"/>
            </w:pPr>
          </w:p>
        </w:tc>
      </w:tr>
      <w:tr w:rsidR="009E067B" w:rsidRPr="00AA4F2B" w:rsidTr="00DC4B42">
        <w:trPr>
          <w:trHeight w:val="461"/>
        </w:trPr>
        <w:sdt>
          <w:sdtPr>
            <w:id w:val="-521243642"/>
            <w:placeholder>
              <w:docPart w:val="A5E187EB06F64B4CA9F8D478F97415C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94" w:type="pct"/>
                <w:vAlign w:val="bottom"/>
              </w:tcPr>
              <w:p w:rsidR="00A43967" w:rsidRPr="00AA4F2B" w:rsidRDefault="00A43967" w:rsidP="00A43967">
                <w:pPr>
                  <w:pStyle w:val="Standaardinspringing"/>
                </w:pPr>
                <w:r w:rsidRPr="00AA4F2B">
                  <w:rPr>
                    <w:lang w:bidi="nl-NL"/>
                  </w:rPr>
                  <w:t>Postcode en plaats</w:t>
                </w:r>
              </w:p>
            </w:tc>
          </w:sdtContent>
        </w:sdt>
        <w:tc>
          <w:tcPr>
            <w:tcW w:w="3006" w:type="pct"/>
            <w:tcBorders>
              <w:bottom w:val="single" w:sz="4" w:space="0" w:color="auto"/>
            </w:tcBorders>
            <w:vAlign w:val="bottom"/>
          </w:tcPr>
          <w:p w:rsidR="00A43967" w:rsidRPr="00AA4F2B" w:rsidRDefault="00A43967" w:rsidP="00A43967">
            <w:pPr>
              <w:spacing w:before="120"/>
            </w:pPr>
          </w:p>
        </w:tc>
      </w:tr>
      <w:tr w:rsidR="009E067B" w:rsidRPr="00AA4F2B" w:rsidTr="00DC4B42">
        <w:trPr>
          <w:trHeight w:val="446"/>
        </w:trPr>
        <w:sdt>
          <w:sdtPr>
            <w:id w:val="-965116832"/>
            <w:placeholder>
              <w:docPart w:val="D657ECA897804A65A137CF33B9A31FC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94" w:type="pct"/>
                <w:vAlign w:val="bottom"/>
              </w:tcPr>
              <w:p w:rsidR="00A43967" w:rsidRPr="00AA4F2B" w:rsidRDefault="00A43967" w:rsidP="00A43967">
                <w:pPr>
                  <w:pStyle w:val="Standaardinspringing"/>
                </w:pPr>
                <w:r w:rsidRPr="00AA4F2B">
                  <w:rPr>
                    <w:lang w:bidi="nl-NL"/>
                  </w:rPr>
                  <w:t>E-mail</w:t>
                </w:r>
              </w:p>
            </w:tc>
          </w:sdtContent>
        </w:sdt>
        <w:tc>
          <w:tcPr>
            <w:tcW w:w="3006" w:type="pct"/>
            <w:tcBorders>
              <w:bottom w:val="single" w:sz="4" w:space="0" w:color="auto"/>
            </w:tcBorders>
            <w:vAlign w:val="bottom"/>
          </w:tcPr>
          <w:p w:rsidR="00A43967" w:rsidRPr="00AA4F2B" w:rsidRDefault="00A43967" w:rsidP="00A43967">
            <w:pPr>
              <w:spacing w:before="120"/>
            </w:pPr>
          </w:p>
        </w:tc>
      </w:tr>
      <w:tr w:rsidR="00C145B7" w:rsidRPr="00AA4F2B" w:rsidTr="00DC4B42">
        <w:trPr>
          <w:trHeight w:val="446"/>
        </w:trPr>
        <w:tc>
          <w:tcPr>
            <w:tcW w:w="1994" w:type="pct"/>
            <w:vAlign w:val="bottom"/>
          </w:tcPr>
          <w:p w:rsidR="00C145B7" w:rsidRDefault="008715E7" w:rsidP="00A43967">
            <w:pPr>
              <w:pStyle w:val="Standaardinspringing"/>
            </w:pPr>
            <w:r>
              <w:t>Reistijd</w:t>
            </w:r>
            <w:r w:rsidR="00C145B7">
              <w:t xml:space="preserve"> </w:t>
            </w:r>
            <w:r>
              <w:t>naar</w:t>
            </w:r>
            <w:r w:rsidR="00C145B7">
              <w:t xml:space="preserve"> Utrecht Centraal</w:t>
            </w:r>
            <w:r w:rsidR="00C145B7">
              <w:rPr>
                <w:color w:val="00B0F0"/>
              </w:rPr>
              <w:t>*</w:t>
            </w:r>
            <w:r w:rsidR="00C145B7">
              <w:t xml:space="preserve">                                      </w:t>
            </w:r>
          </w:p>
        </w:tc>
        <w:tc>
          <w:tcPr>
            <w:tcW w:w="3006" w:type="pct"/>
            <w:tcBorders>
              <w:bottom w:val="single" w:sz="4" w:space="0" w:color="auto"/>
            </w:tcBorders>
            <w:vAlign w:val="bottom"/>
          </w:tcPr>
          <w:p w:rsidR="00C145B7" w:rsidRPr="00AA4F2B" w:rsidRDefault="00C145B7" w:rsidP="00A43967">
            <w:pPr>
              <w:spacing w:before="120"/>
            </w:pPr>
            <w:r>
              <w:t xml:space="preserve">                                                             </w:t>
            </w:r>
          </w:p>
        </w:tc>
      </w:tr>
      <w:tr w:rsidR="009E067B" w:rsidRPr="00AA4F2B" w:rsidTr="00DC4B42">
        <w:trPr>
          <w:trHeight w:val="461"/>
        </w:trPr>
        <w:tc>
          <w:tcPr>
            <w:tcW w:w="1994" w:type="pct"/>
            <w:vAlign w:val="bottom"/>
          </w:tcPr>
          <w:p w:rsidR="00A43967" w:rsidRDefault="00A43967" w:rsidP="009E067B">
            <w:pPr>
              <w:pStyle w:val="Standaardinspringing"/>
            </w:pPr>
            <w:r>
              <w:t>Telefoonnummer</w:t>
            </w:r>
            <w:r w:rsidR="009E067B" w:rsidRPr="009E067B">
              <w:rPr>
                <w:color w:val="FF0000"/>
              </w:rPr>
              <w:t>*</w:t>
            </w:r>
            <w:r w:rsidR="00C145B7">
              <w:rPr>
                <w:color w:val="FF0000"/>
              </w:rPr>
              <w:t>*</w:t>
            </w:r>
            <w:r>
              <w:t xml:space="preserve">  </w:t>
            </w:r>
          </w:p>
        </w:tc>
        <w:tc>
          <w:tcPr>
            <w:tcW w:w="3006" w:type="pct"/>
            <w:tcBorders>
              <w:bottom w:val="single" w:sz="4" w:space="0" w:color="auto"/>
            </w:tcBorders>
            <w:vAlign w:val="bottom"/>
          </w:tcPr>
          <w:p w:rsidR="00A43967" w:rsidRPr="00AA4F2B" w:rsidRDefault="00A43967" w:rsidP="00A43967">
            <w:pPr>
              <w:spacing w:before="120"/>
            </w:pPr>
          </w:p>
        </w:tc>
      </w:tr>
      <w:tr w:rsidR="00A43967" w:rsidRPr="00AA4F2B" w:rsidTr="00DC4B42">
        <w:trPr>
          <w:trHeight w:val="446"/>
        </w:trPr>
        <w:tc>
          <w:tcPr>
            <w:tcW w:w="1994" w:type="pct"/>
            <w:vAlign w:val="bottom"/>
          </w:tcPr>
          <w:p w:rsidR="00A43967" w:rsidRDefault="009E067B" w:rsidP="009E067B">
            <w:pPr>
              <w:pStyle w:val="Standaardinspringing"/>
              <w:ind w:left="0"/>
            </w:pPr>
            <w:r>
              <w:t xml:space="preserve">           </w:t>
            </w:r>
            <w:r w:rsidR="00A43967">
              <w:t>Mobiel</w:t>
            </w:r>
            <w:r w:rsidRPr="009E067B">
              <w:rPr>
                <w:color w:val="FF0000"/>
              </w:rPr>
              <w:t>*</w:t>
            </w:r>
            <w:r w:rsidR="00C145B7">
              <w:rPr>
                <w:color w:val="FF0000"/>
              </w:rPr>
              <w:t>*</w:t>
            </w:r>
          </w:p>
        </w:tc>
        <w:tc>
          <w:tcPr>
            <w:tcW w:w="3006" w:type="pct"/>
            <w:tcBorders>
              <w:bottom w:val="single" w:sz="4" w:space="0" w:color="auto"/>
            </w:tcBorders>
            <w:vAlign w:val="bottom"/>
          </w:tcPr>
          <w:p w:rsidR="00A43967" w:rsidRPr="00AA4F2B" w:rsidRDefault="00A43967" w:rsidP="00A43967">
            <w:pPr>
              <w:spacing w:before="120"/>
            </w:pPr>
          </w:p>
        </w:tc>
      </w:tr>
      <w:tr w:rsidR="009E067B" w:rsidRPr="00AA4F2B" w:rsidTr="00DC4B42">
        <w:trPr>
          <w:trHeight w:val="1249"/>
        </w:trPr>
        <w:tc>
          <w:tcPr>
            <w:tcW w:w="1994" w:type="pct"/>
            <w:vAlign w:val="bottom"/>
          </w:tcPr>
          <w:p w:rsidR="00A43967" w:rsidRPr="00C145B7" w:rsidRDefault="00C145B7" w:rsidP="00A43967">
            <w:pPr>
              <w:pStyle w:val="Standaardinspringing"/>
              <w:ind w:left="0"/>
              <w:rPr>
                <w:color w:val="FF0000"/>
                <w:sz w:val="22"/>
                <w:szCs w:val="22"/>
              </w:rPr>
            </w:pPr>
            <w:r>
              <w:rPr>
                <w:color w:val="00B0F0"/>
              </w:rPr>
              <w:t xml:space="preserve">* = </w:t>
            </w:r>
            <w:r w:rsidR="008715E7">
              <w:rPr>
                <w:color w:val="00B0F0"/>
              </w:rPr>
              <w:t>vanaf je adres.</w:t>
            </w:r>
            <w:r>
              <w:rPr>
                <w:color w:val="FF0000"/>
              </w:rPr>
              <w:t xml:space="preserve">                              </w:t>
            </w:r>
            <w:r w:rsidR="009E067B" w:rsidRPr="009E067B">
              <w:rPr>
                <w:color w:val="FF0000"/>
              </w:rPr>
              <w:t>*</w:t>
            </w:r>
            <w:r>
              <w:rPr>
                <w:color w:val="FF0000"/>
              </w:rPr>
              <w:t>*</w:t>
            </w:r>
            <w:r w:rsidR="009E067B" w:rsidRPr="009E067B">
              <w:rPr>
                <w:color w:val="FF0000"/>
              </w:rPr>
              <w:t xml:space="preserve">= </w:t>
            </w:r>
            <w:r>
              <w:rPr>
                <w:color w:val="FF0000"/>
              </w:rPr>
              <w:t>één verplicht</w:t>
            </w:r>
          </w:p>
          <w:p w:rsidR="009E067B" w:rsidRPr="009E067B" w:rsidRDefault="009E067B" w:rsidP="00A43967">
            <w:pPr>
              <w:pStyle w:val="Standaardinspringing"/>
              <w:ind w:left="0"/>
              <w:rPr>
                <w:sz w:val="18"/>
                <w:szCs w:val="18"/>
              </w:rPr>
            </w:pPr>
          </w:p>
        </w:tc>
        <w:tc>
          <w:tcPr>
            <w:tcW w:w="3006" w:type="pct"/>
            <w:tcBorders>
              <w:bottom w:val="single" w:sz="4" w:space="0" w:color="auto"/>
            </w:tcBorders>
            <w:vAlign w:val="bottom"/>
          </w:tcPr>
          <w:p w:rsidR="00A43967" w:rsidRPr="00AA4F2B" w:rsidRDefault="00C145B7" w:rsidP="00A43967">
            <w:pPr>
              <w:spacing w:before="120"/>
            </w:pPr>
            <w:r>
              <w:t xml:space="preserve"> </w:t>
            </w:r>
          </w:p>
        </w:tc>
      </w:tr>
      <w:tr w:rsidR="00A43967" w:rsidRPr="00AA4F2B" w:rsidTr="009E067B">
        <w:trPr>
          <w:trHeight w:val="461"/>
        </w:trPr>
        <w:tc>
          <w:tcPr>
            <w:tcW w:w="5000" w:type="pct"/>
            <w:gridSpan w:val="2"/>
            <w:shd w:val="clear" w:color="auto" w:fill="731F1C" w:themeFill="accent5"/>
          </w:tcPr>
          <w:p w:rsidR="00A43967" w:rsidRPr="00AA4F2B" w:rsidRDefault="00A43967" w:rsidP="00A43967">
            <w:pPr>
              <w:pStyle w:val="Kop1"/>
              <w:outlineLvl w:val="0"/>
            </w:pPr>
            <w:r>
              <w:t>School gegevens</w:t>
            </w:r>
          </w:p>
        </w:tc>
      </w:tr>
      <w:tr w:rsidR="00A43967" w:rsidRPr="00AA4F2B" w:rsidTr="009E067B">
        <w:trPr>
          <w:trHeight w:val="53"/>
        </w:trPr>
        <w:tc>
          <w:tcPr>
            <w:tcW w:w="5000" w:type="pct"/>
            <w:gridSpan w:val="2"/>
            <w:shd w:val="clear" w:color="auto" w:fill="auto"/>
          </w:tcPr>
          <w:p w:rsidR="00A43967" w:rsidRDefault="00A43967" w:rsidP="00A43967">
            <w:pPr>
              <w:rPr>
                <w:rFonts w:asciiTheme="majorHAnsi" w:hAnsiTheme="majorHAnsi"/>
                <w:b/>
                <w:sz w:val="8"/>
              </w:rPr>
            </w:pPr>
          </w:p>
          <w:p w:rsidR="00A43967" w:rsidRPr="00AA4F2B" w:rsidRDefault="00A43967" w:rsidP="00A43967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E067B" w:rsidRPr="00AA4F2B" w:rsidTr="00DC4B42">
        <w:trPr>
          <w:trHeight w:val="446"/>
        </w:trPr>
        <w:tc>
          <w:tcPr>
            <w:tcW w:w="1994" w:type="pct"/>
            <w:vAlign w:val="bottom"/>
          </w:tcPr>
          <w:p w:rsidR="00A43967" w:rsidRPr="00AA4F2B" w:rsidRDefault="00A43967" w:rsidP="00A43967">
            <w:pPr>
              <w:pStyle w:val="Standaardinspringing"/>
            </w:pPr>
            <w:r>
              <w:t>School</w:t>
            </w:r>
          </w:p>
        </w:tc>
        <w:tc>
          <w:tcPr>
            <w:tcW w:w="3006" w:type="pct"/>
            <w:tcBorders>
              <w:bottom w:val="single" w:sz="4" w:space="0" w:color="auto"/>
            </w:tcBorders>
            <w:vAlign w:val="bottom"/>
          </w:tcPr>
          <w:p w:rsidR="00A43967" w:rsidRPr="00AA4F2B" w:rsidRDefault="00A43967" w:rsidP="00A43967">
            <w:pPr>
              <w:spacing w:before="120"/>
            </w:pPr>
          </w:p>
        </w:tc>
      </w:tr>
      <w:tr w:rsidR="009E067B" w:rsidRPr="00AA4F2B" w:rsidTr="00DC4B42">
        <w:trPr>
          <w:trHeight w:val="461"/>
        </w:trPr>
        <w:tc>
          <w:tcPr>
            <w:tcW w:w="1994" w:type="pct"/>
            <w:vAlign w:val="bottom"/>
          </w:tcPr>
          <w:p w:rsidR="00A43967" w:rsidRPr="00AA4F2B" w:rsidRDefault="00A43967" w:rsidP="00A43967">
            <w:pPr>
              <w:pStyle w:val="Standaardinspringing"/>
            </w:pPr>
            <w:r>
              <w:t>Niveau</w:t>
            </w:r>
          </w:p>
        </w:tc>
        <w:tc>
          <w:tcPr>
            <w:tcW w:w="300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43967" w:rsidRPr="00AA4F2B" w:rsidRDefault="00A43967" w:rsidP="00A43967">
            <w:pPr>
              <w:spacing w:before="120"/>
            </w:pPr>
          </w:p>
        </w:tc>
      </w:tr>
      <w:tr w:rsidR="009E067B" w:rsidRPr="00AA4F2B" w:rsidTr="00DC4B42">
        <w:trPr>
          <w:trHeight w:val="446"/>
        </w:trPr>
        <w:tc>
          <w:tcPr>
            <w:tcW w:w="1994" w:type="pct"/>
            <w:vAlign w:val="bottom"/>
          </w:tcPr>
          <w:p w:rsidR="00A43967" w:rsidRDefault="00A43967" w:rsidP="00A43967">
            <w:pPr>
              <w:pStyle w:val="Standaardinspringing"/>
            </w:pPr>
            <w:r>
              <w:t>Leerjaar</w:t>
            </w:r>
          </w:p>
        </w:tc>
        <w:tc>
          <w:tcPr>
            <w:tcW w:w="300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43967" w:rsidRPr="00AA4F2B" w:rsidRDefault="00A43967" w:rsidP="00A43967">
            <w:pPr>
              <w:spacing w:before="120"/>
            </w:pPr>
          </w:p>
        </w:tc>
      </w:tr>
      <w:tr w:rsidR="00A43967" w:rsidRPr="00AA4F2B" w:rsidTr="009E067B">
        <w:trPr>
          <w:gridAfter w:val="1"/>
          <w:wAfter w:w="3006" w:type="pct"/>
          <w:trHeight w:val="907"/>
        </w:trPr>
        <w:tc>
          <w:tcPr>
            <w:tcW w:w="1994" w:type="pct"/>
            <w:vAlign w:val="bottom"/>
          </w:tcPr>
          <w:p w:rsidR="00A43967" w:rsidRDefault="00A43967" w:rsidP="00A43967">
            <w:pPr>
              <w:pStyle w:val="Standaardinspringing"/>
            </w:pPr>
          </w:p>
          <w:p w:rsidR="00A43967" w:rsidRDefault="00A43967" w:rsidP="00A43967">
            <w:pPr>
              <w:pStyle w:val="Standaardinspringing"/>
              <w:ind w:left="0"/>
            </w:pPr>
          </w:p>
        </w:tc>
      </w:tr>
      <w:tr w:rsidR="00A43967" w:rsidRPr="00AA4F2B" w:rsidTr="009E067B">
        <w:trPr>
          <w:gridAfter w:val="1"/>
          <w:wAfter w:w="3006" w:type="pct"/>
          <w:trHeight w:val="1383"/>
        </w:trPr>
        <w:tc>
          <w:tcPr>
            <w:tcW w:w="1994" w:type="pct"/>
            <w:vAlign w:val="bottom"/>
          </w:tcPr>
          <w:p w:rsidR="00A43967" w:rsidRDefault="00A43967" w:rsidP="00A43967">
            <w:pPr>
              <w:pStyle w:val="Standaardinspringing"/>
            </w:pPr>
          </w:p>
          <w:p w:rsidR="00A43967" w:rsidRDefault="00A43967" w:rsidP="00A43967">
            <w:pPr>
              <w:pStyle w:val="Standaardinspringing"/>
            </w:pPr>
          </w:p>
          <w:p w:rsidR="00A43967" w:rsidRDefault="00A43967" w:rsidP="00F66E2B">
            <w:pPr>
              <w:pStyle w:val="Standaardinspringing"/>
              <w:ind w:left="0"/>
            </w:pPr>
          </w:p>
        </w:tc>
      </w:tr>
      <w:tr w:rsidR="00A43967" w:rsidRPr="009E067B" w:rsidTr="009E067B">
        <w:trPr>
          <w:gridAfter w:val="1"/>
          <w:wAfter w:w="3006" w:type="pct"/>
          <w:trHeight w:val="461"/>
        </w:trPr>
        <w:tc>
          <w:tcPr>
            <w:tcW w:w="1994" w:type="pct"/>
            <w:vAlign w:val="bottom"/>
          </w:tcPr>
          <w:p w:rsidR="00A43967" w:rsidRDefault="00A43967" w:rsidP="00A43967">
            <w:pPr>
              <w:pStyle w:val="Standaardinspringing"/>
              <w:ind w:left="0"/>
            </w:pPr>
          </w:p>
        </w:tc>
      </w:tr>
      <w:tr w:rsidR="00A43967" w:rsidRPr="00AA4F2B" w:rsidTr="00C145B7">
        <w:trPr>
          <w:gridAfter w:val="1"/>
          <w:wAfter w:w="3006" w:type="pct"/>
          <w:trHeight w:val="3406"/>
        </w:trPr>
        <w:tc>
          <w:tcPr>
            <w:tcW w:w="1994" w:type="pct"/>
            <w:vAlign w:val="bottom"/>
          </w:tcPr>
          <w:p w:rsidR="00A43967" w:rsidRDefault="00A43967" w:rsidP="009E067B">
            <w:pPr>
              <w:pStyle w:val="Standaardinspringing"/>
              <w:ind w:left="0"/>
            </w:pPr>
          </w:p>
        </w:tc>
      </w:tr>
      <w:tr w:rsidR="00A43967" w:rsidRPr="00AA4F2B" w:rsidTr="00687E31">
        <w:trPr>
          <w:trHeight w:val="574"/>
        </w:trPr>
        <w:tc>
          <w:tcPr>
            <w:tcW w:w="5000" w:type="pct"/>
            <w:gridSpan w:val="2"/>
            <w:shd w:val="clear" w:color="auto" w:fill="731F1C" w:themeFill="accent5"/>
          </w:tcPr>
          <w:p w:rsidR="006B63B0" w:rsidRPr="00AA4F2B" w:rsidRDefault="006B63B0" w:rsidP="006B63B0">
            <w:pPr>
              <w:pStyle w:val="Kop1"/>
              <w:outlineLvl w:val="0"/>
            </w:pPr>
            <w:bookmarkStart w:id="0" w:name="_Hlk533524209"/>
            <w:r>
              <w:t>Waarom be</w:t>
            </w:r>
            <w:r w:rsidR="009038AB">
              <w:t>n jij geïnteresseerd in het LAKS</w:t>
            </w:r>
            <w:bookmarkStart w:id="1" w:name="_GoBack"/>
            <w:bookmarkEnd w:id="1"/>
            <w:r>
              <w:t xml:space="preserve">-bestuur? Max. </w:t>
            </w:r>
            <w:r w:rsidR="00BD69EB">
              <w:t>3</w:t>
            </w:r>
            <w:r>
              <w:t>00 woorde</w:t>
            </w:r>
            <w:r w:rsidR="008715E7">
              <w:t>n</w:t>
            </w:r>
          </w:p>
          <w:p w:rsidR="004B5456" w:rsidRPr="00AA4F2B" w:rsidRDefault="004B5456" w:rsidP="00DC4B42">
            <w:pPr>
              <w:pStyle w:val="Kop1"/>
              <w:outlineLvl w:val="0"/>
            </w:pPr>
          </w:p>
        </w:tc>
      </w:tr>
    </w:tbl>
    <w:tbl>
      <w:tblPr>
        <w:tblStyle w:val="Tabelraster"/>
        <w:tblpPr w:leftFromText="180" w:rightFromText="180" w:vertAnchor="text" w:horzAnchor="margin" w:tblpY="17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DC4B42" w:rsidRPr="00AA4F2B" w:rsidTr="00C145B7">
        <w:trPr>
          <w:trHeight w:val="446"/>
        </w:trPr>
        <w:tc>
          <w:tcPr>
            <w:tcW w:w="5000" w:type="pct"/>
            <w:shd w:val="clear" w:color="auto" w:fill="731F1C" w:themeFill="accent5"/>
          </w:tcPr>
          <w:p w:rsidR="00403296" w:rsidRPr="00AA4F2B" w:rsidRDefault="004B5456" w:rsidP="00DC4B42">
            <w:pPr>
              <w:pStyle w:val="Kop1"/>
              <w:outlineLvl w:val="0"/>
            </w:pPr>
            <w:bookmarkStart w:id="2" w:name="_Hlk533524199"/>
            <w:r>
              <w:t>Introduceer jezelf, wie ben jij? Max. 200 woorden</w:t>
            </w:r>
          </w:p>
        </w:tc>
      </w:tr>
    </w:tbl>
    <w:bookmarkEnd w:id="0"/>
    <w:p w:rsidR="00A43967" w:rsidRDefault="008715E7">
      <w:r w:rsidRPr="00850682">
        <w:rPr>
          <w:noProof/>
          <w:sz w:val="12"/>
          <w:szCs w:val="16"/>
          <w:lang w:eastAsia="nl-N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3640455</wp:posOffset>
                </wp:positionV>
                <wp:extent cx="5723255" cy="3880485"/>
                <wp:effectExtent l="0" t="0" r="10795" b="24765"/>
                <wp:wrapSquare wrapText="bothSides"/>
                <wp:docPr id="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3255" cy="38808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066" w:rsidRPr="00403296" w:rsidRDefault="006B1066" w:rsidP="006B106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(Tip, type in lettertype 11 in deze vakjes.)</w:t>
                            </w:r>
                          </w:p>
                          <w:p w:rsidR="006B63B0" w:rsidRPr="00403296" w:rsidRDefault="006B63B0" w:rsidP="004B54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399.45pt;margin-top:286.65pt;width:450.65pt;height:305.5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">
                <v:textbox>
                  <w:txbxContent>
                    <w:p w:rsidR="006B1066" w:rsidRPr="00403296" w:rsidRDefault="006B1066" w:rsidP="006B106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(Tip, type in lettertype 11 in deze vakjes.)</w:t>
                      </w:r>
                    </w:p>
                    <w:p w:rsidR="006B63B0" w:rsidRPr="00403296" w:rsidRDefault="006B63B0" w:rsidP="004B5456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B5456"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386715</wp:posOffset>
                </wp:positionV>
                <wp:extent cx="5723255" cy="2902585"/>
                <wp:effectExtent l="0" t="0" r="10795" b="1206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3255" cy="29026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066" w:rsidRPr="00F505B1" w:rsidRDefault="006B1066" w:rsidP="006B1066">
                            <w:pPr>
                              <w:rPr>
                                <w:rStyle w:val="Stijl1Char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(Tip, type in lettertype 11 in deze vakjes.)</w:t>
                            </w:r>
                          </w:p>
                          <w:p w:rsidR="00BD69EB" w:rsidRDefault="00BD69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27" type="#_x0000_t202" style="position:absolute;margin-left:399.45pt;margin-top:30.45pt;width:450.65pt;height:228.5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">
                <v:textbox>
                  <w:txbxContent>
                    <w:p w:rsidR="006B1066" w:rsidRPr="00F505B1" w:rsidRDefault="006B1066" w:rsidP="006B1066">
                      <w:pPr>
                        <w:rPr>
                          <w:rStyle w:val="Stijl1Char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(Tip, type in lettertype 11 in deze vakjes.)</w:t>
                      </w:r>
                    </w:p>
                    <w:p w:rsidR="00BD69EB" w:rsidRDefault="00BD69EB"/>
                  </w:txbxContent>
                </v:textbox>
                <w10:wrap type="square" anchorx="margin"/>
              </v:shape>
            </w:pict>
          </mc:Fallback>
        </mc:AlternateContent>
      </w:r>
    </w:p>
    <w:p w:rsidR="00CE6104" w:rsidRDefault="00CE6104" w:rsidP="00E677FE">
      <w:pPr>
        <w:spacing w:after="0"/>
        <w:rPr>
          <w:sz w:val="12"/>
          <w:szCs w:val="16"/>
        </w:rPr>
      </w:pPr>
    </w:p>
    <w:p w:rsidR="00A43967" w:rsidRPr="00A43967" w:rsidRDefault="00A43967" w:rsidP="00A43967">
      <w:pPr>
        <w:rPr>
          <w:sz w:val="12"/>
          <w:szCs w:val="16"/>
        </w:rPr>
      </w:pPr>
    </w:p>
    <w:tbl>
      <w:tblPr>
        <w:tblStyle w:val="Tabelraster"/>
        <w:tblpPr w:leftFromText="180" w:rightFromText="180" w:vertAnchor="page" w:horzAnchor="margin" w:tblpY="206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F66E2B" w:rsidRPr="00AA4F2B" w:rsidTr="00AC648E">
        <w:trPr>
          <w:trHeight w:val="1135"/>
        </w:trPr>
        <w:tc>
          <w:tcPr>
            <w:tcW w:w="5000" w:type="pct"/>
            <w:shd w:val="clear" w:color="auto" w:fill="731F1C" w:themeFill="accent5"/>
          </w:tcPr>
          <w:bookmarkEnd w:id="2"/>
          <w:p w:rsidR="008715E7" w:rsidRDefault="008715E7" w:rsidP="00F66E2B">
            <w:pPr>
              <w:pStyle w:val="Kop1"/>
              <w:outlineLvl w:val="0"/>
            </w:pPr>
            <w:r>
              <w:lastRenderedPageBreak/>
              <w:t xml:space="preserve">Wat maakt jou een goed bestuurslid? Max. </w:t>
            </w:r>
            <w:r w:rsidR="00BD69EB">
              <w:t>2</w:t>
            </w:r>
            <w:r>
              <w:t>00 woorden.</w:t>
            </w:r>
          </w:p>
          <w:p w:rsidR="00C145B7" w:rsidRPr="00AA4F2B" w:rsidRDefault="00C145B7" w:rsidP="00F66E2B">
            <w:pPr>
              <w:pStyle w:val="Kop1"/>
              <w:outlineLvl w:val="0"/>
            </w:pPr>
          </w:p>
        </w:tc>
      </w:tr>
    </w:tbl>
    <w:p w:rsidR="00A43967" w:rsidRPr="00A43967" w:rsidRDefault="00AC648E" w:rsidP="00A43967">
      <w:pPr>
        <w:rPr>
          <w:sz w:val="12"/>
          <w:szCs w:val="16"/>
        </w:rPr>
      </w:pPr>
      <w:r w:rsidRPr="00850682">
        <w:rPr>
          <w:noProof/>
          <w:sz w:val="12"/>
          <w:szCs w:val="16"/>
          <w:lang w:eastAsia="nl-N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4EDB9E0" wp14:editId="1F008B3D">
                <wp:simplePos x="0" y="0"/>
                <wp:positionH relativeFrom="margin">
                  <wp:align>right</wp:align>
                </wp:positionH>
                <wp:positionV relativeFrom="paragraph">
                  <wp:posOffset>348615</wp:posOffset>
                </wp:positionV>
                <wp:extent cx="5723890" cy="2806065"/>
                <wp:effectExtent l="0" t="0" r="10160" b="13335"/>
                <wp:wrapSquare wrapText="bothSides"/>
                <wp:docPr id="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3890" cy="280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69EB" w:rsidRPr="00403296" w:rsidRDefault="00BD69EB" w:rsidP="00BD69E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(Tip, type in lettertype 11 in deze vakjes.)</w:t>
                            </w:r>
                          </w:p>
                          <w:p w:rsidR="006B63B0" w:rsidRPr="00CD1E4A" w:rsidRDefault="00CD1E4A" w:rsidP="004B54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4EDB9E0" id="_x0000_s1028" type="#_x0000_t202" style="position:absolute;margin-left:399.5pt;margin-top:27.45pt;width:450.7pt;height:220.9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">
                <v:textbox>
                  <w:txbxContent>
                    <w:p w:rsidR="00BD69EB" w:rsidRPr="00403296" w:rsidRDefault="00BD69EB" w:rsidP="00BD69EB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(Tip, type in lettertype 11 in deze vakjes.)</w:t>
                      </w:r>
                    </w:p>
                    <w:p w:rsidR="006B63B0" w:rsidRPr="00CD1E4A" w:rsidRDefault="00CD1E4A" w:rsidP="004B545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715E7" w:rsidRPr="00850682">
        <w:rPr>
          <w:noProof/>
          <w:sz w:val="12"/>
          <w:szCs w:val="16"/>
          <w:lang w:eastAsia="nl-NL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BD5A0FE" wp14:editId="3D8DECF7">
                <wp:simplePos x="0" y="0"/>
                <wp:positionH relativeFrom="margin">
                  <wp:align>right</wp:align>
                </wp:positionH>
                <wp:positionV relativeFrom="paragraph">
                  <wp:posOffset>3980180</wp:posOffset>
                </wp:positionV>
                <wp:extent cx="5723890" cy="3763645"/>
                <wp:effectExtent l="0" t="0" r="10160" b="27305"/>
                <wp:wrapSquare wrapText="bothSides"/>
                <wp:docPr id="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3890" cy="37639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066" w:rsidRPr="00403296" w:rsidRDefault="006B1066" w:rsidP="006B106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(Tip, type in lettertype 11 in deze vakjes.)</w:t>
                            </w:r>
                          </w:p>
                          <w:p w:rsidR="00CD1E4A" w:rsidRPr="004B5456" w:rsidRDefault="00CD1E4A" w:rsidP="00CD1E4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50682" w:rsidRPr="00CD1E4A" w:rsidRDefault="00850682" w:rsidP="0085068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BD5A0FE" id="_x0000_s1029" type="#_x0000_t202" style="position:absolute;margin-left:399.5pt;margin-top:313.4pt;width:450.7pt;height:296.3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">
                <v:textbox>
                  <w:txbxContent>
                    <w:p w:rsidR="006B1066" w:rsidRPr="00403296" w:rsidRDefault="006B1066" w:rsidP="006B106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(Tip, type in lettertype 11 in deze vakjes.)</w:t>
                      </w:r>
                    </w:p>
                    <w:p w:rsidR="00CD1E4A" w:rsidRPr="004B5456" w:rsidRDefault="00CD1E4A" w:rsidP="00CD1E4A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850682" w:rsidRPr="00CD1E4A" w:rsidRDefault="00850682" w:rsidP="00850682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E067B" w:rsidRPr="00A43967" w:rsidRDefault="009E067B" w:rsidP="009E067B">
      <w:pPr>
        <w:rPr>
          <w:sz w:val="12"/>
          <w:szCs w:val="16"/>
        </w:rPr>
      </w:pPr>
    </w:p>
    <w:tbl>
      <w:tblPr>
        <w:tblStyle w:val="Tabelraster"/>
        <w:tblpPr w:leftFromText="180" w:rightFromText="180" w:vertAnchor="page" w:horzAnchor="margin" w:tblpY="705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F66E2B" w:rsidRPr="00AA4F2B" w:rsidTr="00C145B7">
        <w:tc>
          <w:tcPr>
            <w:tcW w:w="5000" w:type="pct"/>
            <w:shd w:val="clear" w:color="auto" w:fill="731F1C" w:themeFill="accent5"/>
          </w:tcPr>
          <w:p w:rsidR="00F66E2B" w:rsidRDefault="008715E7" w:rsidP="00F66E2B">
            <w:pPr>
              <w:pStyle w:val="Kop1"/>
              <w:outlineLvl w:val="0"/>
            </w:pPr>
            <w:r>
              <w:t xml:space="preserve">Heb jij al ervaring met organiseren, besturen of leiderschap? </w:t>
            </w:r>
          </w:p>
          <w:p w:rsidR="008715E7" w:rsidRDefault="008715E7" w:rsidP="00F66E2B">
            <w:pPr>
              <w:pStyle w:val="Kop1"/>
              <w:outlineLvl w:val="0"/>
            </w:pPr>
            <w:r>
              <w:t>(Bijv. Aanvoerder van je sportteam of lid van de leerlingenraad?)</w:t>
            </w:r>
          </w:p>
          <w:p w:rsidR="008715E7" w:rsidRPr="00AA4F2B" w:rsidRDefault="008715E7" w:rsidP="00F66E2B">
            <w:pPr>
              <w:pStyle w:val="Kop1"/>
              <w:outlineLvl w:val="0"/>
            </w:pPr>
            <w:r>
              <w:t>Max. 2</w:t>
            </w:r>
            <w:r w:rsidR="00BD69EB">
              <w:t>5</w:t>
            </w:r>
            <w:r>
              <w:t>0 woorden.</w:t>
            </w:r>
          </w:p>
        </w:tc>
      </w:tr>
    </w:tbl>
    <w:p w:rsidR="00687E31" w:rsidRDefault="00687E31" w:rsidP="00A43967">
      <w:pPr>
        <w:rPr>
          <w:sz w:val="12"/>
          <w:szCs w:val="16"/>
        </w:rPr>
      </w:pPr>
    </w:p>
    <w:tbl>
      <w:tblPr>
        <w:tblStyle w:val="Tabelraster"/>
        <w:tblpPr w:leftFromText="180" w:rightFromText="180" w:vertAnchor="page" w:horzAnchor="margin" w:tblpY="2058"/>
        <w:tblW w:w="494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CA7AD1" w:rsidRPr="00AA4F2B" w:rsidTr="00E6380E">
        <w:tc>
          <w:tcPr>
            <w:tcW w:w="5000" w:type="pct"/>
            <w:shd w:val="clear" w:color="auto" w:fill="731F1C" w:themeFill="accent5"/>
          </w:tcPr>
          <w:p w:rsidR="00CA7AD1" w:rsidRPr="00AA4F2B" w:rsidRDefault="00CA7AD1" w:rsidP="00CA7AD1">
            <w:pPr>
              <w:pStyle w:val="Kop1"/>
              <w:outlineLvl w:val="0"/>
            </w:pPr>
            <w:r w:rsidRPr="00CA7AD1">
              <w:rPr>
                <w:noProof/>
                <w:sz w:val="12"/>
                <w:szCs w:val="16"/>
                <w:lang w:eastAsia="nl-NL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>
                      <wp:simplePos x="0" y="0"/>
                      <wp:positionH relativeFrom="margin">
                        <wp:posOffset>-68580</wp:posOffset>
                      </wp:positionH>
                      <wp:positionV relativeFrom="paragraph">
                        <wp:posOffset>636905</wp:posOffset>
                      </wp:positionV>
                      <wp:extent cx="5724525" cy="5305425"/>
                      <wp:effectExtent l="0" t="0" r="28575" b="28575"/>
                      <wp:wrapSquare wrapText="bothSides"/>
                      <wp:docPr id="1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24525" cy="5305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1066" w:rsidRPr="00403296" w:rsidRDefault="006B1066" w:rsidP="006B106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(Tip, type in lettertype 11 in deze vakjes.)</w:t>
                                  </w:r>
                                </w:p>
                                <w:p w:rsidR="00CA7AD1" w:rsidRDefault="00CA7AD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_x0000_s1030" type="#_x0000_t202" style="position:absolute;margin-left:-5.4pt;margin-top:50.15pt;width:450.75pt;height:417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">
                      <v:textbox>
                        <w:txbxContent>
                          <w:p w:rsidR="006B1066" w:rsidRPr="00403296" w:rsidRDefault="006B1066" w:rsidP="006B106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(Tip, type in lettertype 11 in deze vakjes.)</w:t>
                            </w:r>
                          </w:p>
                          <w:p w:rsidR="00CA7AD1" w:rsidRDefault="00CA7AD1"/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>
              <w:t xml:space="preserve">Als jij nou één dag de minister van onderwijs zou kunnen zijn, wat zou jij als eerst veranderen? Max </w:t>
            </w:r>
            <w:r w:rsidR="00CD1E4A">
              <w:t>30</w:t>
            </w:r>
            <w:r>
              <w:t xml:space="preserve">0 woorden. </w:t>
            </w:r>
          </w:p>
        </w:tc>
      </w:tr>
    </w:tbl>
    <w:p w:rsidR="00CA7AD1" w:rsidRPr="00A43967" w:rsidRDefault="00CA7AD1" w:rsidP="00CA7AD1">
      <w:pPr>
        <w:rPr>
          <w:sz w:val="12"/>
          <w:szCs w:val="16"/>
        </w:rPr>
      </w:pPr>
    </w:p>
    <w:p w:rsidR="00CA7AD1" w:rsidRPr="00A43967" w:rsidRDefault="00CA7AD1" w:rsidP="00CA7AD1">
      <w:pPr>
        <w:rPr>
          <w:sz w:val="12"/>
          <w:szCs w:val="16"/>
        </w:rPr>
      </w:pPr>
    </w:p>
    <w:p w:rsidR="00CA7AD1" w:rsidRPr="00A43967" w:rsidRDefault="00CA7AD1" w:rsidP="00A43967">
      <w:pPr>
        <w:rPr>
          <w:sz w:val="12"/>
          <w:szCs w:val="16"/>
        </w:rPr>
      </w:pPr>
    </w:p>
    <w:sectPr w:rsidR="00CA7AD1" w:rsidRPr="00A43967" w:rsidSect="00AA4F2B">
      <w:headerReference w:type="default" r:id="rId13"/>
      <w:footerReference w:type="default" r:id="rId14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4006" w:rsidRDefault="00CB4006" w:rsidP="00650259">
      <w:pPr>
        <w:spacing w:after="0" w:line="240" w:lineRule="auto"/>
      </w:pPr>
      <w:r>
        <w:separator/>
      </w:r>
    </w:p>
  </w:endnote>
  <w:endnote w:type="continuationSeparator" w:id="0">
    <w:p w:rsidR="00CB4006" w:rsidRDefault="00CB4006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E3E935B-E20F-4657-B6E5-F666142B35F0}"/>
    <w:embedBold r:id="rId2" w:fontKey="{9F6DF760-4EDA-4246-8A79-6A14C80DBC9B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79F5D80-BE30-468E-BE12-F139F4ECF40B}"/>
    <w:embedBold r:id="rId4" w:fontKey="{8C6EAEF9-96C8-4782-99A0-E104BE48E081}"/>
    <w:embedItalic r:id="rId5" w:fontKey="{0831590C-B087-4676-879C-731C986E98A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907235BF-F6F6-4E8D-B931-70EC341D10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5586"/>
      <w:gridCol w:w="939"/>
      <w:gridCol w:w="2501"/>
    </w:tblGrid>
    <w:tr w:rsidR="00541F87" w:rsidRPr="007F7B5D" w:rsidTr="00541F87">
      <w:tc>
        <w:tcPr>
          <w:tcW w:w="5586" w:type="dxa"/>
          <w:vAlign w:val="center"/>
        </w:tcPr>
        <w:p w:rsidR="00541F87" w:rsidRPr="007F7B5D" w:rsidRDefault="006F5AEE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  <w:lang w:eastAsia="nl-NL"/>
            </w:rPr>
            <w:drawing>
              <wp:inline distT="0" distB="0" distL="0" distR="0">
                <wp:extent cx="1696045" cy="704850"/>
                <wp:effectExtent l="0" t="0" r="0" b="0"/>
                <wp:docPr id="12" name="Afbeelding 12" descr="C:\Users\gebruiker\Downloads\Webp.net-resizeimage (2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gebruiker\Downloads\Webp.net-resizeimage (2)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99464" cy="7062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9" w:type="dxa"/>
        </w:tcPr>
        <w:p w:rsidR="00541F87" w:rsidRPr="007F7B5D" w:rsidRDefault="00541F87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noProof/>
              <w:sz w:val="18"/>
              <w:szCs w:val="24"/>
              <w:lang w:bidi="nl-NL"/>
            </w:rPr>
          </w:pPr>
        </w:p>
      </w:tc>
      <w:tc>
        <w:tcPr>
          <w:tcW w:w="2501" w:type="dxa"/>
          <w:vAlign w:val="center"/>
        </w:tcPr>
        <w:p w:rsidR="00541F87" w:rsidRPr="007F7B5D" w:rsidRDefault="00541F87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90596C" w:rsidRDefault="0090596C" w:rsidP="007F7B5D">
    <w:pPr>
      <w:pStyle w:val="Geenafstan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4006" w:rsidRDefault="00CB4006" w:rsidP="00650259">
      <w:pPr>
        <w:spacing w:after="0" w:line="240" w:lineRule="auto"/>
      </w:pPr>
      <w:r>
        <w:separator/>
      </w:r>
    </w:p>
  </w:footnote>
  <w:footnote w:type="continuationSeparator" w:id="0">
    <w:p w:rsidR="00CB4006" w:rsidRDefault="00CB4006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1286"/>
      <w:gridCol w:w="7740"/>
    </w:tblGrid>
    <w:tr w:rsidR="0090596C" w:rsidTr="0090596C">
      <w:trPr>
        <w:trHeight w:val="990"/>
      </w:trPr>
      <w:tc>
        <w:tcPr>
          <w:tcW w:w="1350" w:type="dxa"/>
          <w:vAlign w:val="center"/>
        </w:tcPr>
        <w:p w:rsidR="0090596C" w:rsidRDefault="0090596C" w:rsidP="0090596C">
          <w:pPr>
            <w:pStyle w:val="Koptekst"/>
            <w:ind w:left="-108"/>
          </w:pPr>
          <w:bookmarkStart w:id="3" w:name="_Hlk521325785"/>
        </w:p>
      </w:tc>
      <w:tc>
        <w:tcPr>
          <w:tcW w:w="8000" w:type="dxa"/>
          <w:vAlign w:val="center"/>
        </w:tcPr>
        <w:p w:rsidR="0090596C" w:rsidRPr="00A43967" w:rsidRDefault="00541F87" w:rsidP="0090596C">
          <w:pPr>
            <w:pStyle w:val="Koptekst"/>
            <w:rPr>
              <w:sz w:val="40"/>
              <w:szCs w:val="40"/>
            </w:rPr>
          </w:pPr>
          <w:r w:rsidRPr="00A43967">
            <w:rPr>
              <w:sz w:val="40"/>
              <w:szCs w:val="40"/>
            </w:rPr>
            <w:t>Aanmeldformulier bestuurslid LAKS</w:t>
          </w:r>
        </w:p>
      </w:tc>
    </w:tr>
    <w:bookmarkEnd w:id="3"/>
  </w:tbl>
  <w:p w:rsidR="00650259" w:rsidRPr="0090596C" w:rsidRDefault="00650259" w:rsidP="0090596C">
    <w:pPr>
      <w:pStyle w:val="Geenafstand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2134D"/>
    <w:multiLevelType w:val="hybridMultilevel"/>
    <w:tmpl w:val="2E92E938"/>
    <w:lvl w:ilvl="0" w:tplc="B9EAC474">
      <w:start w:val="1"/>
      <w:numFmt w:val="bullet"/>
      <w:lvlText w:val=""/>
      <w:lvlJc w:val="left"/>
      <w:pPr>
        <w:ind w:left="14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C2A2860"/>
    <w:multiLevelType w:val="hybridMultilevel"/>
    <w:tmpl w:val="4552BC8C"/>
    <w:lvl w:ilvl="0" w:tplc="B9EAC474">
      <w:start w:val="1"/>
      <w:numFmt w:val="bullet"/>
      <w:lvlText w:val="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3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 w:numId="24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F87"/>
    <w:rsid w:val="00026A46"/>
    <w:rsid w:val="000456E1"/>
    <w:rsid w:val="00052382"/>
    <w:rsid w:val="0006568A"/>
    <w:rsid w:val="00076F0F"/>
    <w:rsid w:val="00084253"/>
    <w:rsid w:val="000B6FBF"/>
    <w:rsid w:val="000D1F49"/>
    <w:rsid w:val="001727CA"/>
    <w:rsid w:val="001949E6"/>
    <w:rsid w:val="00194D25"/>
    <w:rsid w:val="001C66DC"/>
    <w:rsid w:val="002928D0"/>
    <w:rsid w:val="00293755"/>
    <w:rsid w:val="002A4BB4"/>
    <w:rsid w:val="002C56E6"/>
    <w:rsid w:val="00361E11"/>
    <w:rsid w:val="003B4744"/>
    <w:rsid w:val="003F0847"/>
    <w:rsid w:val="0040090B"/>
    <w:rsid w:val="00403296"/>
    <w:rsid w:val="004346EA"/>
    <w:rsid w:val="00461714"/>
    <w:rsid w:val="0046302A"/>
    <w:rsid w:val="00487D2D"/>
    <w:rsid w:val="004B5456"/>
    <w:rsid w:val="004D5D62"/>
    <w:rsid w:val="005112D0"/>
    <w:rsid w:val="00541F87"/>
    <w:rsid w:val="00577E06"/>
    <w:rsid w:val="00590C78"/>
    <w:rsid w:val="005A3BF7"/>
    <w:rsid w:val="005F2035"/>
    <w:rsid w:val="005F7990"/>
    <w:rsid w:val="00617AD1"/>
    <w:rsid w:val="0063739C"/>
    <w:rsid w:val="00650259"/>
    <w:rsid w:val="00687E31"/>
    <w:rsid w:val="006B1066"/>
    <w:rsid w:val="006B63B0"/>
    <w:rsid w:val="006F5AEE"/>
    <w:rsid w:val="00770F25"/>
    <w:rsid w:val="007A35A8"/>
    <w:rsid w:val="007B0A85"/>
    <w:rsid w:val="007C6A52"/>
    <w:rsid w:val="007F7B5D"/>
    <w:rsid w:val="0082043E"/>
    <w:rsid w:val="00836129"/>
    <w:rsid w:val="00850682"/>
    <w:rsid w:val="008715E7"/>
    <w:rsid w:val="008E203A"/>
    <w:rsid w:val="009038AB"/>
    <w:rsid w:val="0090596C"/>
    <w:rsid w:val="0091229C"/>
    <w:rsid w:val="00940E73"/>
    <w:rsid w:val="0098597D"/>
    <w:rsid w:val="009C2CEC"/>
    <w:rsid w:val="009E067B"/>
    <w:rsid w:val="009F619A"/>
    <w:rsid w:val="009F6DDE"/>
    <w:rsid w:val="00A370A8"/>
    <w:rsid w:val="00A43967"/>
    <w:rsid w:val="00AA4F2B"/>
    <w:rsid w:val="00AC648E"/>
    <w:rsid w:val="00B57225"/>
    <w:rsid w:val="00B92B36"/>
    <w:rsid w:val="00BD4753"/>
    <w:rsid w:val="00BD5CB1"/>
    <w:rsid w:val="00BD69EB"/>
    <w:rsid w:val="00BE62EE"/>
    <w:rsid w:val="00C003BA"/>
    <w:rsid w:val="00C145B7"/>
    <w:rsid w:val="00C46878"/>
    <w:rsid w:val="00CA7AD1"/>
    <w:rsid w:val="00CB4006"/>
    <w:rsid w:val="00CB4A51"/>
    <w:rsid w:val="00CD1E4A"/>
    <w:rsid w:val="00CD4532"/>
    <w:rsid w:val="00CD47B0"/>
    <w:rsid w:val="00CD70CE"/>
    <w:rsid w:val="00CE6104"/>
    <w:rsid w:val="00CE7918"/>
    <w:rsid w:val="00D16163"/>
    <w:rsid w:val="00DB3FAD"/>
    <w:rsid w:val="00DB69EB"/>
    <w:rsid w:val="00DC4B42"/>
    <w:rsid w:val="00DD7E74"/>
    <w:rsid w:val="00E139C4"/>
    <w:rsid w:val="00E60124"/>
    <w:rsid w:val="00E61C09"/>
    <w:rsid w:val="00E6380E"/>
    <w:rsid w:val="00E677FE"/>
    <w:rsid w:val="00E82478"/>
    <w:rsid w:val="00EB3B58"/>
    <w:rsid w:val="00EC7359"/>
    <w:rsid w:val="00EE3054"/>
    <w:rsid w:val="00F00606"/>
    <w:rsid w:val="00F01256"/>
    <w:rsid w:val="00F505B1"/>
    <w:rsid w:val="00F52451"/>
    <w:rsid w:val="00F66E2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15D9C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uiPriority w:val="1"/>
    <w:qFormat/>
    <w:rsid w:val="007F7B5D"/>
  </w:style>
  <w:style w:type="paragraph" w:styleId="Kop1">
    <w:name w:val="heading 1"/>
    <w:basedOn w:val="Standaard"/>
    <w:link w:val="Kop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Kop2">
    <w:name w:val="heading 2"/>
    <w:basedOn w:val="Standaard"/>
    <w:link w:val="Kop2Char"/>
    <w:uiPriority w:val="9"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9"/>
    <w:rsid w:val="0090596C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rsid w:val="000D1F49"/>
    <w:pPr>
      <w:spacing w:before="12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90596C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90596C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7F7B5D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CD4532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90596C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90596C"/>
    <w:rPr>
      <w:color w:val="808080"/>
    </w:rPr>
  </w:style>
  <w:style w:type="character" w:customStyle="1" w:styleId="UnresolvedMention">
    <w:name w:val="Unresolved Mention"/>
    <w:basedOn w:val="Standaardalinea-lettertype"/>
    <w:uiPriority w:val="99"/>
    <w:semiHidden/>
    <w:rsid w:val="00A43967"/>
    <w:rPr>
      <w:color w:val="605E5C"/>
      <w:shd w:val="clear" w:color="auto" w:fill="E1DFDD"/>
    </w:rPr>
  </w:style>
  <w:style w:type="paragraph" w:customStyle="1" w:styleId="Stijl1">
    <w:name w:val="Stijl1"/>
    <w:basedOn w:val="Standaard"/>
    <w:link w:val="Stijl1Char"/>
    <w:uiPriority w:val="1"/>
    <w:qFormat/>
    <w:rsid w:val="00F505B1"/>
    <w:rPr>
      <w:sz w:val="22"/>
      <w:szCs w:val="22"/>
    </w:rPr>
  </w:style>
  <w:style w:type="character" w:customStyle="1" w:styleId="Stijl1Char">
    <w:name w:val="Stijl1 Char"/>
    <w:basedOn w:val="Standaardalinea-lettertype"/>
    <w:link w:val="Stijl1"/>
    <w:uiPriority w:val="1"/>
    <w:rsid w:val="00F505B1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8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nfo@laks.n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oco@laks.n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bruiker\AppData\Roaming\Microsoft\Templates\Formulier%20voor%20adreslijstgegeve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A930446C22048768844749E535BBB6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A3B1D1C-FE3A-471B-905B-B52DA8FDB2A7}"/>
      </w:docPartPr>
      <w:docPartBody>
        <w:p w:rsidR="005A275A" w:rsidRDefault="005D41EA" w:rsidP="005D41EA">
          <w:pPr>
            <w:pStyle w:val="EA930446C22048768844749E535BBB6D"/>
          </w:pPr>
          <w:r w:rsidRPr="0090596C">
            <w:rPr>
              <w:lang w:bidi="nl-NL"/>
            </w:rPr>
            <w:t>Voornaam</w:t>
          </w:r>
        </w:p>
      </w:docPartBody>
    </w:docPart>
    <w:docPart>
      <w:docPartPr>
        <w:name w:val="FD074F502D6B4250A843F073EBA2BBB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8A41F51-43DE-4B6F-A951-8FBD8EDC2BD0}"/>
      </w:docPartPr>
      <w:docPartBody>
        <w:p w:rsidR="005A275A" w:rsidRDefault="005D41EA" w:rsidP="005D41EA">
          <w:pPr>
            <w:pStyle w:val="FD074F502D6B4250A843F073EBA2BBBE"/>
          </w:pPr>
          <w:r w:rsidRPr="0090596C">
            <w:rPr>
              <w:lang w:bidi="nl-NL"/>
            </w:rPr>
            <w:t>Achternaam</w:t>
          </w:r>
        </w:p>
      </w:docPartBody>
    </w:docPart>
    <w:docPart>
      <w:docPartPr>
        <w:name w:val="9C62A17900324D3D8E8FA7462B8567E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58613E7-958D-49EC-BFCB-42ADC0C96B4B}"/>
      </w:docPartPr>
      <w:docPartBody>
        <w:p w:rsidR="005A275A" w:rsidRDefault="005D41EA" w:rsidP="005D41EA">
          <w:pPr>
            <w:pStyle w:val="9C62A17900324D3D8E8FA7462B8567EC"/>
          </w:pPr>
          <w:r w:rsidRPr="0090596C">
            <w:rPr>
              <w:lang w:bidi="nl-NL"/>
            </w:rPr>
            <w:t>Adres</w:t>
          </w:r>
        </w:p>
      </w:docPartBody>
    </w:docPart>
    <w:docPart>
      <w:docPartPr>
        <w:name w:val="A5E187EB06F64B4CA9F8D478F97415C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30297AA-8AB8-4C04-A866-1721C17E84B2}"/>
      </w:docPartPr>
      <w:docPartBody>
        <w:p w:rsidR="005A275A" w:rsidRDefault="005D41EA" w:rsidP="005D41EA">
          <w:pPr>
            <w:pStyle w:val="A5E187EB06F64B4CA9F8D478F97415C5"/>
          </w:pPr>
          <w:r w:rsidRPr="0090596C">
            <w:rPr>
              <w:lang w:bidi="nl-NL"/>
            </w:rPr>
            <w:t>Postcode en plaats</w:t>
          </w:r>
        </w:p>
      </w:docPartBody>
    </w:docPart>
    <w:docPart>
      <w:docPartPr>
        <w:name w:val="D657ECA897804A65A137CF33B9A31FC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7961FA8-5DE3-40FF-A1CC-09840DBBFB15}"/>
      </w:docPartPr>
      <w:docPartBody>
        <w:p w:rsidR="005A275A" w:rsidRDefault="005D41EA" w:rsidP="005D41EA">
          <w:pPr>
            <w:pStyle w:val="D657ECA897804A65A137CF33B9A31FC9"/>
          </w:pPr>
          <w:r w:rsidRPr="0090596C">
            <w:rPr>
              <w:lang w:bidi="nl-NL"/>
            </w:rPr>
            <w:t>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1EA"/>
    <w:rsid w:val="0022237C"/>
    <w:rsid w:val="00292CF8"/>
    <w:rsid w:val="002A4840"/>
    <w:rsid w:val="005A275A"/>
    <w:rsid w:val="005D41EA"/>
    <w:rsid w:val="0062404F"/>
    <w:rsid w:val="00907E43"/>
    <w:rsid w:val="00BE1D77"/>
    <w:rsid w:val="00F21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57F175721D744F88C441EFEE3F7D766">
    <w:name w:val="B57F175721D744F88C441EFEE3F7D766"/>
  </w:style>
  <w:style w:type="paragraph" w:customStyle="1" w:styleId="6112416F2AD04A7089152C93826CAF5F">
    <w:name w:val="6112416F2AD04A7089152C93826CAF5F"/>
  </w:style>
  <w:style w:type="paragraph" w:customStyle="1" w:styleId="BD4475A820064DFC88333AA5D8A16721">
    <w:name w:val="BD4475A820064DFC88333AA5D8A16721"/>
  </w:style>
  <w:style w:type="paragraph" w:customStyle="1" w:styleId="5F7FD431F02340D590DEFE2F3EEB3C3D">
    <w:name w:val="5F7FD431F02340D590DEFE2F3EEB3C3D"/>
  </w:style>
  <w:style w:type="paragraph" w:customStyle="1" w:styleId="D756D805D1DE466CA24516C5C51DE7DF">
    <w:name w:val="D756D805D1DE466CA24516C5C51DE7DF"/>
  </w:style>
  <w:style w:type="paragraph" w:customStyle="1" w:styleId="4C2932C30BE24A20B48BC00B4EEEA0BE">
    <w:name w:val="4C2932C30BE24A20B48BC00B4EEEA0BE"/>
  </w:style>
  <w:style w:type="paragraph" w:customStyle="1" w:styleId="C64D9941E2FB4DB6AD86D1B7F1A31413">
    <w:name w:val="C64D9941E2FB4DB6AD86D1B7F1A31413"/>
  </w:style>
  <w:style w:type="paragraph" w:customStyle="1" w:styleId="133F4874F84D455C97A47C1F8CD44444">
    <w:name w:val="133F4874F84D455C97A47C1F8CD44444"/>
  </w:style>
  <w:style w:type="paragraph" w:customStyle="1" w:styleId="ACDA9E4AF41447F296BD759B95F4D307">
    <w:name w:val="ACDA9E4AF41447F296BD759B95F4D307"/>
  </w:style>
  <w:style w:type="paragraph" w:customStyle="1" w:styleId="04DF34B9E1BF468480103392FDF477BE">
    <w:name w:val="04DF34B9E1BF468480103392FDF477BE"/>
  </w:style>
  <w:style w:type="paragraph" w:customStyle="1" w:styleId="5B718705934D4700B09B643246A2AC7B">
    <w:name w:val="5B718705934D4700B09B643246A2AC7B"/>
  </w:style>
  <w:style w:type="paragraph" w:customStyle="1" w:styleId="321786E56824486CA5BCA30528F583C9">
    <w:name w:val="321786E56824486CA5BCA30528F583C9"/>
  </w:style>
  <w:style w:type="paragraph" w:customStyle="1" w:styleId="C108D43B3F734845AA1D95B14E1DD3AB">
    <w:name w:val="C108D43B3F734845AA1D95B14E1DD3AB"/>
  </w:style>
  <w:style w:type="paragraph" w:customStyle="1" w:styleId="8A1B82C9BB164CC187DEF248F973C06C">
    <w:name w:val="8A1B82C9BB164CC187DEF248F973C06C"/>
  </w:style>
  <w:style w:type="paragraph" w:customStyle="1" w:styleId="37975F94C4AB4A6394AB407023430EB7">
    <w:name w:val="37975F94C4AB4A6394AB407023430EB7"/>
  </w:style>
  <w:style w:type="paragraph" w:customStyle="1" w:styleId="6627228ECC8C4523B3C1813B16DD1FC9">
    <w:name w:val="6627228ECC8C4523B3C1813B16DD1FC9"/>
  </w:style>
  <w:style w:type="character" w:styleId="Tekstvantijdelijkeaanduiding">
    <w:name w:val="Placeholder Text"/>
    <w:basedOn w:val="Standaardalinea-lettertype"/>
    <w:uiPriority w:val="99"/>
    <w:semiHidden/>
    <w:rsid w:val="005D41EA"/>
    <w:rPr>
      <w:color w:val="808080"/>
    </w:rPr>
  </w:style>
  <w:style w:type="paragraph" w:customStyle="1" w:styleId="5FDC0CF2CE914AF293FDFE71ABABC263">
    <w:name w:val="5FDC0CF2CE914AF293FDFE71ABABC263"/>
  </w:style>
  <w:style w:type="paragraph" w:customStyle="1" w:styleId="912E5C6629FD4509B7650CE35E393DA3">
    <w:name w:val="912E5C6629FD4509B7650CE35E393DA3"/>
  </w:style>
  <w:style w:type="paragraph" w:customStyle="1" w:styleId="5047344AFDAA49F6AAF9C3D3B2754282">
    <w:name w:val="5047344AFDAA49F6AAF9C3D3B2754282"/>
  </w:style>
  <w:style w:type="paragraph" w:customStyle="1" w:styleId="59C345BD9F3F49E2874906BB7BAF4DD6">
    <w:name w:val="59C345BD9F3F49E2874906BB7BAF4DD6"/>
  </w:style>
  <w:style w:type="paragraph" w:customStyle="1" w:styleId="726A16DB187D46588BFB6956B55BE3D8">
    <w:name w:val="726A16DB187D46588BFB6956B55BE3D8"/>
  </w:style>
  <w:style w:type="paragraph" w:customStyle="1" w:styleId="271E8562C28A4B3E89337DD536080DAE">
    <w:name w:val="271E8562C28A4B3E89337DD536080DAE"/>
  </w:style>
  <w:style w:type="paragraph" w:customStyle="1" w:styleId="E66C6E8E186847649B7A5C48F158A818">
    <w:name w:val="E66C6E8E186847649B7A5C48F158A818"/>
  </w:style>
  <w:style w:type="paragraph" w:customStyle="1" w:styleId="8B3B127D155349BAB6811539A9D8E76B">
    <w:name w:val="8B3B127D155349BAB6811539A9D8E76B"/>
    <w:rsid w:val="005D41EA"/>
  </w:style>
  <w:style w:type="paragraph" w:customStyle="1" w:styleId="9E205DF41A384E05B634BF15C27F8C44">
    <w:name w:val="9E205DF41A384E05B634BF15C27F8C44"/>
    <w:rsid w:val="005D41EA"/>
  </w:style>
  <w:style w:type="paragraph" w:customStyle="1" w:styleId="2BE49A0AD1B04F9E92D14786087E6126">
    <w:name w:val="2BE49A0AD1B04F9E92D14786087E6126"/>
    <w:rsid w:val="005D41EA"/>
  </w:style>
  <w:style w:type="paragraph" w:customStyle="1" w:styleId="EDE86506A4E84DB18A1C217B0CF40B57">
    <w:name w:val="EDE86506A4E84DB18A1C217B0CF40B57"/>
    <w:rsid w:val="005D41EA"/>
  </w:style>
  <w:style w:type="paragraph" w:customStyle="1" w:styleId="7B6B25039CBC4922ACE0262008747A28">
    <w:name w:val="7B6B25039CBC4922ACE0262008747A28"/>
    <w:rsid w:val="005D41EA"/>
  </w:style>
  <w:style w:type="paragraph" w:customStyle="1" w:styleId="54650FEA1BF44BCABE67263B12D32584">
    <w:name w:val="54650FEA1BF44BCABE67263B12D32584"/>
    <w:rsid w:val="005D41EA"/>
  </w:style>
  <w:style w:type="paragraph" w:customStyle="1" w:styleId="7B23EAA291D5400F8A735BEBF1906832">
    <w:name w:val="7B23EAA291D5400F8A735BEBF1906832"/>
    <w:rsid w:val="005D41EA"/>
  </w:style>
  <w:style w:type="paragraph" w:customStyle="1" w:styleId="49702CB28EED4740AD162033B7C17D4B">
    <w:name w:val="49702CB28EED4740AD162033B7C17D4B"/>
    <w:rsid w:val="005D41EA"/>
  </w:style>
  <w:style w:type="paragraph" w:customStyle="1" w:styleId="5FDCC6222F0C4A39866B7629B64E69F1">
    <w:name w:val="5FDCC6222F0C4A39866B7629B64E69F1"/>
    <w:rsid w:val="005D41EA"/>
  </w:style>
  <w:style w:type="paragraph" w:customStyle="1" w:styleId="61B36CD2C98841DF971C79B0F8AEB70A">
    <w:name w:val="61B36CD2C98841DF971C79B0F8AEB70A"/>
    <w:rsid w:val="005D41EA"/>
  </w:style>
  <w:style w:type="paragraph" w:customStyle="1" w:styleId="7484B6DE8AF645B8930F75CDBF25706A">
    <w:name w:val="7484B6DE8AF645B8930F75CDBF25706A"/>
    <w:rsid w:val="005D41EA"/>
  </w:style>
  <w:style w:type="paragraph" w:customStyle="1" w:styleId="E319849E8C3C4F379D513EDE75BD9691">
    <w:name w:val="E319849E8C3C4F379D513EDE75BD9691"/>
    <w:rsid w:val="005D41EA"/>
  </w:style>
  <w:style w:type="paragraph" w:customStyle="1" w:styleId="86A74F53AD934743A02101B41DAD6B31">
    <w:name w:val="86A74F53AD934743A02101B41DAD6B31"/>
    <w:rsid w:val="005D41EA"/>
  </w:style>
  <w:style w:type="paragraph" w:customStyle="1" w:styleId="F23FE2F66E984FFDA90EE7FEB263C9A3">
    <w:name w:val="F23FE2F66E984FFDA90EE7FEB263C9A3"/>
    <w:rsid w:val="005D41EA"/>
  </w:style>
  <w:style w:type="paragraph" w:customStyle="1" w:styleId="33BCF1E6330345A391D657AD3F61CDDC">
    <w:name w:val="33BCF1E6330345A391D657AD3F61CDDC"/>
    <w:rsid w:val="005D41EA"/>
  </w:style>
  <w:style w:type="paragraph" w:customStyle="1" w:styleId="4FC2A2DB4DA24EC4AE32CB33C570B318">
    <w:name w:val="4FC2A2DB4DA24EC4AE32CB33C570B318"/>
    <w:rsid w:val="005D41EA"/>
  </w:style>
  <w:style w:type="paragraph" w:customStyle="1" w:styleId="436790F2C3D747BE9E5C6AD6BDFC2347">
    <w:name w:val="436790F2C3D747BE9E5C6AD6BDFC2347"/>
    <w:rsid w:val="005D41EA"/>
  </w:style>
  <w:style w:type="paragraph" w:customStyle="1" w:styleId="E5A313DF9B224167BC3DAF56C19E42C5">
    <w:name w:val="E5A313DF9B224167BC3DAF56C19E42C5"/>
    <w:rsid w:val="005D41EA"/>
  </w:style>
  <w:style w:type="paragraph" w:customStyle="1" w:styleId="746B5ADBC97F4C988932679528FB13A5">
    <w:name w:val="746B5ADBC97F4C988932679528FB13A5"/>
    <w:rsid w:val="005D41EA"/>
  </w:style>
  <w:style w:type="paragraph" w:customStyle="1" w:styleId="AD9EF717E1BF4C81BA67A4E1CCB32769">
    <w:name w:val="AD9EF717E1BF4C81BA67A4E1CCB32769"/>
    <w:rsid w:val="005D41EA"/>
  </w:style>
  <w:style w:type="paragraph" w:customStyle="1" w:styleId="4886426745D14CD3B009F2FB1C32C203">
    <w:name w:val="4886426745D14CD3B009F2FB1C32C203"/>
    <w:rsid w:val="005D41EA"/>
  </w:style>
  <w:style w:type="paragraph" w:customStyle="1" w:styleId="CA6A4A07FA58428BAFBAF7AB93E3C03C">
    <w:name w:val="CA6A4A07FA58428BAFBAF7AB93E3C03C"/>
    <w:rsid w:val="005D41EA"/>
  </w:style>
  <w:style w:type="paragraph" w:customStyle="1" w:styleId="EAC96CB8400640E69A7E49D81CE20109">
    <w:name w:val="EAC96CB8400640E69A7E49D81CE20109"/>
    <w:rsid w:val="005D41EA"/>
  </w:style>
  <w:style w:type="paragraph" w:customStyle="1" w:styleId="0C8A266F589E46F4967591F74B95C541">
    <w:name w:val="0C8A266F589E46F4967591F74B95C541"/>
    <w:rsid w:val="005D41EA"/>
  </w:style>
  <w:style w:type="paragraph" w:customStyle="1" w:styleId="75421DB056194A2B95B77B6F790A1EE0">
    <w:name w:val="75421DB056194A2B95B77B6F790A1EE0"/>
    <w:rsid w:val="005D41EA"/>
  </w:style>
  <w:style w:type="paragraph" w:customStyle="1" w:styleId="A6E58F8261874898930F73193A4957C8">
    <w:name w:val="A6E58F8261874898930F73193A4957C8"/>
    <w:rsid w:val="005D41EA"/>
  </w:style>
  <w:style w:type="paragraph" w:customStyle="1" w:styleId="D7B109BC47FB4DC9BBCA0F494FF4ACFC">
    <w:name w:val="D7B109BC47FB4DC9BBCA0F494FF4ACFC"/>
    <w:rsid w:val="005D41EA"/>
  </w:style>
  <w:style w:type="paragraph" w:customStyle="1" w:styleId="BEC17D63459848BB904B7CF5F12E050A">
    <w:name w:val="BEC17D63459848BB904B7CF5F12E050A"/>
    <w:rsid w:val="005D41EA"/>
  </w:style>
  <w:style w:type="paragraph" w:customStyle="1" w:styleId="938CC4DE613B4C1DA37D39FB73F1FE29">
    <w:name w:val="938CC4DE613B4C1DA37D39FB73F1FE29"/>
    <w:rsid w:val="005D41EA"/>
  </w:style>
  <w:style w:type="paragraph" w:customStyle="1" w:styleId="7DC6A53EF02D4C0584B96D9A6835779D">
    <w:name w:val="7DC6A53EF02D4C0584B96D9A6835779D"/>
    <w:rsid w:val="005D41EA"/>
  </w:style>
  <w:style w:type="paragraph" w:customStyle="1" w:styleId="9864559D17F44363825C10577D44738A">
    <w:name w:val="9864559D17F44363825C10577D44738A"/>
    <w:rsid w:val="005D41EA"/>
  </w:style>
  <w:style w:type="paragraph" w:customStyle="1" w:styleId="4C9F7CA0199B475CBFAF32F1C76B1DB7">
    <w:name w:val="4C9F7CA0199B475CBFAF32F1C76B1DB7"/>
    <w:rsid w:val="005D41EA"/>
  </w:style>
  <w:style w:type="paragraph" w:customStyle="1" w:styleId="0B8DD12989C340A2B103AA951D9E9CED">
    <w:name w:val="0B8DD12989C340A2B103AA951D9E9CED"/>
    <w:rsid w:val="005D41EA"/>
  </w:style>
  <w:style w:type="paragraph" w:customStyle="1" w:styleId="EE356932ECE24D9290B8495BDE3E7ED7">
    <w:name w:val="EE356932ECE24D9290B8495BDE3E7ED7"/>
    <w:rsid w:val="005D41EA"/>
  </w:style>
  <w:style w:type="paragraph" w:customStyle="1" w:styleId="2C6AE811600E48B3B85A8FDFBAB6F4E0">
    <w:name w:val="2C6AE811600E48B3B85A8FDFBAB6F4E0"/>
    <w:rsid w:val="005D41EA"/>
  </w:style>
  <w:style w:type="paragraph" w:customStyle="1" w:styleId="B306B3AF3D3D4021809DCC7FF683A4BB">
    <w:name w:val="B306B3AF3D3D4021809DCC7FF683A4BB"/>
    <w:rsid w:val="005D41EA"/>
  </w:style>
  <w:style w:type="paragraph" w:customStyle="1" w:styleId="70EDF3CBA5A54839A3EFA9B722EACFB7">
    <w:name w:val="70EDF3CBA5A54839A3EFA9B722EACFB7"/>
    <w:rsid w:val="005D41EA"/>
  </w:style>
  <w:style w:type="paragraph" w:customStyle="1" w:styleId="D1D54881EF674952AAC35097F00C0BD7">
    <w:name w:val="D1D54881EF674952AAC35097F00C0BD7"/>
    <w:rsid w:val="005D41EA"/>
  </w:style>
  <w:style w:type="paragraph" w:customStyle="1" w:styleId="31BF2C62DF6E441E9ACF0774D49D6CD0">
    <w:name w:val="31BF2C62DF6E441E9ACF0774D49D6CD0"/>
    <w:rsid w:val="005D41EA"/>
  </w:style>
  <w:style w:type="paragraph" w:customStyle="1" w:styleId="71DECF0A4D574B3EA3915E1EC78F9EF2">
    <w:name w:val="71DECF0A4D574B3EA3915E1EC78F9EF2"/>
    <w:rsid w:val="005D41EA"/>
  </w:style>
  <w:style w:type="paragraph" w:customStyle="1" w:styleId="50A79DE14FAE42279E84F79416B7F3E4">
    <w:name w:val="50A79DE14FAE42279E84F79416B7F3E4"/>
    <w:rsid w:val="005D41EA"/>
  </w:style>
  <w:style w:type="paragraph" w:customStyle="1" w:styleId="D591A95C346242D09F29F15878F32207">
    <w:name w:val="D591A95C346242D09F29F15878F32207"/>
    <w:rsid w:val="005D41EA"/>
  </w:style>
  <w:style w:type="paragraph" w:customStyle="1" w:styleId="F4A337EA4FF6414B9ECC44618B9D685A">
    <w:name w:val="F4A337EA4FF6414B9ECC44618B9D685A"/>
    <w:rsid w:val="005D41EA"/>
  </w:style>
  <w:style w:type="paragraph" w:customStyle="1" w:styleId="6D99330858F94CD6BC59F73744A674CF">
    <w:name w:val="6D99330858F94CD6BC59F73744A674CF"/>
    <w:rsid w:val="005D41EA"/>
  </w:style>
  <w:style w:type="paragraph" w:customStyle="1" w:styleId="7D7442F5C8C343658211A6171183F9FB">
    <w:name w:val="7D7442F5C8C343658211A6171183F9FB"/>
    <w:rsid w:val="005D41EA"/>
  </w:style>
  <w:style w:type="paragraph" w:customStyle="1" w:styleId="0A27AE6F734C4870B11B7AC84D63ED26">
    <w:name w:val="0A27AE6F734C4870B11B7AC84D63ED26"/>
    <w:rsid w:val="005D41EA"/>
  </w:style>
  <w:style w:type="paragraph" w:customStyle="1" w:styleId="F288CACDE8074CB2B961E19681EC3EA0">
    <w:name w:val="F288CACDE8074CB2B961E19681EC3EA0"/>
    <w:rsid w:val="005D41EA"/>
  </w:style>
  <w:style w:type="paragraph" w:customStyle="1" w:styleId="E6C7E334AFEF4DCB99A38ACDEDB58BE3">
    <w:name w:val="E6C7E334AFEF4DCB99A38ACDEDB58BE3"/>
    <w:rsid w:val="005D41EA"/>
  </w:style>
  <w:style w:type="paragraph" w:customStyle="1" w:styleId="EA03ADBBC3AA429199377AD9CBD5944B">
    <w:name w:val="EA03ADBBC3AA429199377AD9CBD5944B"/>
    <w:rsid w:val="005D41EA"/>
  </w:style>
  <w:style w:type="paragraph" w:customStyle="1" w:styleId="C2CEE6A57FDE4122918C212D60710821">
    <w:name w:val="C2CEE6A57FDE4122918C212D60710821"/>
    <w:rsid w:val="005D41EA"/>
  </w:style>
  <w:style w:type="paragraph" w:customStyle="1" w:styleId="4D49CEFCB8224CBBBFCD949D2E3B0F32">
    <w:name w:val="4D49CEFCB8224CBBBFCD949D2E3B0F32"/>
    <w:rsid w:val="005D41EA"/>
  </w:style>
  <w:style w:type="paragraph" w:customStyle="1" w:styleId="EA793259DF954833A9ABF3F0C213EEDA">
    <w:name w:val="EA793259DF954833A9ABF3F0C213EEDA"/>
    <w:rsid w:val="005D41EA"/>
  </w:style>
  <w:style w:type="paragraph" w:customStyle="1" w:styleId="C333A8F30B61407099648DB9B398AF0A">
    <w:name w:val="C333A8F30B61407099648DB9B398AF0A"/>
    <w:rsid w:val="005D41EA"/>
  </w:style>
  <w:style w:type="paragraph" w:customStyle="1" w:styleId="AD43CB90EC2842FCBFF96E8A153D3FA4">
    <w:name w:val="AD43CB90EC2842FCBFF96E8A153D3FA4"/>
    <w:rsid w:val="005D41EA"/>
  </w:style>
  <w:style w:type="paragraph" w:customStyle="1" w:styleId="230C59706B1547FA954A426489BC3C2B">
    <w:name w:val="230C59706B1547FA954A426489BC3C2B"/>
    <w:rsid w:val="005D41EA"/>
  </w:style>
  <w:style w:type="paragraph" w:customStyle="1" w:styleId="F5C1B473456140A29CAFF66B51A810F6">
    <w:name w:val="F5C1B473456140A29CAFF66B51A810F6"/>
    <w:rsid w:val="005D41EA"/>
  </w:style>
  <w:style w:type="paragraph" w:customStyle="1" w:styleId="F1EA1CC19AA24708A051F23F2E1CF148">
    <w:name w:val="F1EA1CC19AA24708A051F23F2E1CF148"/>
    <w:rsid w:val="005D41EA"/>
  </w:style>
  <w:style w:type="paragraph" w:customStyle="1" w:styleId="4B2DA28499CB49E9BDEDDF9F326969F6">
    <w:name w:val="4B2DA28499CB49E9BDEDDF9F326969F6"/>
    <w:rsid w:val="005D41EA"/>
  </w:style>
  <w:style w:type="paragraph" w:customStyle="1" w:styleId="1CA42D0C2039466CBB34D5606110F3E2">
    <w:name w:val="1CA42D0C2039466CBB34D5606110F3E2"/>
    <w:rsid w:val="005D41EA"/>
  </w:style>
  <w:style w:type="paragraph" w:customStyle="1" w:styleId="0DFD21FD83594FD39FB8506008282DA4">
    <w:name w:val="0DFD21FD83594FD39FB8506008282DA4"/>
    <w:rsid w:val="005D41EA"/>
  </w:style>
  <w:style w:type="paragraph" w:customStyle="1" w:styleId="C7131C37C5BF4355A22F6DD35A8799E3">
    <w:name w:val="C7131C37C5BF4355A22F6DD35A8799E3"/>
    <w:rsid w:val="005D41EA"/>
  </w:style>
  <w:style w:type="paragraph" w:customStyle="1" w:styleId="2F25D526385D4548886595C37CBE7F9E">
    <w:name w:val="2F25D526385D4548886595C37CBE7F9E"/>
    <w:rsid w:val="005D41EA"/>
  </w:style>
  <w:style w:type="paragraph" w:customStyle="1" w:styleId="3FAF4802A91A4678A6CC223F89E1DA83">
    <w:name w:val="3FAF4802A91A4678A6CC223F89E1DA83"/>
    <w:rsid w:val="005D41EA"/>
  </w:style>
  <w:style w:type="paragraph" w:customStyle="1" w:styleId="EC7688B52763496CB5AE28047BEBB540">
    <w:name w:val="EC7688B52763496CB5AE28047BEBB540"/>
    <w:rsid w:val="005D41EA"/>
  </w:style>
  <w:style w:type="paragraph" w:customStyle="1" w:styleId="931D604BBB694117AD10A6A582D03E7E">
    <w:name w:val="931D604BBB694117AD10A6A582D03E7E"/>
    <w:rsid w:val="005D41EA"/>
  </w:style>
  <w:style w:type="paragraph" w:customStyle="1" w:styleId="EFF1F444B49E4D6193E418F14C0A3CFE">
    <w:name w:val="EFF1F444B49E4D6193E418F14C0A3CFE"/>
    <w:rsid w:val="005D41EA"/>
  </w:style>
  <w:style w:type="paragraph" w:customStyle="1" w:styleId="8A5CD967F430437FA0146314EDD5CE06">
    <w:name w:val="8A5CD967F430437FA0146314EDD5CE06"/>
    <w:rsid w:val="005D41EA"/>
  </w:style>
  <w:style w:type="paragraph" w:customStyle="1" w:styleId="7C95DA135BA14700B483CFB5EA46EAF8">
    <w:name w:val="7C95DA135BA14700B483CFB5EA46EAF8"/>
    <w:rsid w:val="005D41EA"/>
  </w:style>
  <w:style w:type="paragraph" w:customStyle="1" w:styleId="8E56D96FBB7F4E6CA2AE440A403D27D0">
    <w:name w:val="8E56D96FBB7F4E6CA2AE440A403D27D0"/>
    <w:rsid w:val="005D41EA"/>
  </w:style>
  <w:style w:type="paragraph" w:customStyle="1" w:styleId="1A31328452B7420DB6E3F82BC7B279F0">
    <w:name w:val="1A31328452B7420DB6E3F82BC7B279F0"/>
    <w:rsid w:val="005D41EA"/>
  </w:style>
  <w:style w:type="paragraph" w:customStyle="1" w:styleId="69E677B2E781479E8EF6FC52A319321E">
    <w:name w:val="69E677B2E781479E8EF6FC52A319321E"/>
    <w:rsid w:val="005D41EA"/>
  </w:style>
  <w:style w:type="paragraph" w:customStyle="1" w:styleId="9DCE43D538824F57BCAAAF053D0B7C84">
    <w:name w:val="9DCE43D538824F57BCAAAF053D0B7C84"/>
    <w:rsid w:val="005D41EA"/>
  </w:style>
  <w:style w:type="paragraph" w:customStyle="1" w:styleId="6C3022C3EB8D4A8BACF738956DC84CD5">
    <w:name w:val="6C3022C3EB8D4A8BACF738956DC84CD5"/>
    <w:rsid w:val="005D41EA"/>
  </w:style>
  <w:style w:type="paragraph" w:customStyle="1" w:styleId="06924B96B42C4E22803ABDC6C7736CF6">
    <w:name w:val="06924B96B42C4E22803ABDC6C7736CF6"/>
    <w:rsid w:val="005D41EA"/>
  </w:style>
  <w:style w:type="paragraph" w:customStyle="1" w:styleId="BB72941551154FF587685B582CD384B9">
    <w:name w:val="BB72941551154FF587685B582CD384B9"/>
    <w:rsid w:val="005D41EA"/>
  </w:style>
  <w:style w:type="paragraph" w:customStyle="1" w:styleId="EF07244941ED404DADBD51491E7BBD4F">
    <w:name w:val="EF07244941ED404DADBD51491E7BBD4F"/>
    <w:rsid w:val="005D41EA"/>
  </w:style>
  <w:style w:type="paragraph" w:customStyle="1" w:styleId="ED9F569A0D4F44708A7FE9F4D7CF4805">
    <w:name w:val="ED9F569A0D4F44708A7FE9F4D7CF4805"/>
    <w:rsid w:val="005D41EA"/>
  </w:style>
  <w:style w:type="paragraph" w:customStyle="1" w:styleId="A7A1ADBD956D4B67BAB69EBBFADB2EF6">
    <w:name w:val="A7A1ADBD956D4B67BAB69EBBFADB2EF6"/>
    <w:rsid w:val="005D41EA"/>
  </w:style>
  <w:style w:type="paragraph" w:customStyle="1" w:styleId="EA930446C22048768844749E535BBB6D">
    <w:name w:val="EA930446C22048768844749E535BBB6D"/>
    <w:rsid w:val="005D41EA"/>
  </w:style>
  <w:style w:type="paragraph" w:customStyle="1" w:styleId="FD074F502D6B4250A843F073EBA2BBBE">
    <w:name w:val="FD074F502D6B4250A843F073EBA2BBBE"/>
    <w:rsid w:val="005D41EA"/>
  </w:style>
  <w:style w:type="paragraph" w:customStyle="1" w:styleId="9C62A17900324D3D8E8FA7462B8567EC">
    <w:name w:val="9C62A17900324D3D8E8FA7462B8567EC"/>
    <w:rsid w:val="005D41EA"/>
  </w:style>
  <w:style w:type="paragraph" w:customStyle="1" w:styleId="A5E187EB06F64B4CA9F8D478F97415C5">
    <w:name w:val="A5E187EB06F64B4CA9F8D478F97415C5"/>
    <w:rsid w:val="005D41EA"/>
  </w:style>
  <w:style w:type="paragraph" w:customStyle="1" w:styleId="D657ECA897804A65A137CF33B9A31FC9">
    <w:name w:val="D657ECA897804A65A137CF33B9A31FC9"/>
    <w:rsid w:val="005D41E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8DE319C-F593-471E-84C7-80AFC2B8A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Formulier voor adreslijstgegevens.dotx</Template>
  <TotalTime>0</TotalTime>
  <Pages>4</Pages>
  <Words>205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2019-01-07T12:43:00Z</dcterms:created>
  <dcterms:modified xsi:type="dcterms:W3CDTF">2019-01-07T12:44:00Z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