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0FC" w:rsidRDefault="007E20C6">
      <w:r>
        <w:t>Wat leuk dat je geïnteresseerd bent in het worden van een</w:t>
      </w:r>
      <w:r w:rsidR="00A050FC">
        <w:t xml:space="preserve"> ambassadeur van het LAKS! Om te solliciteren moet je het onderstaand formulier invullen en deze meesturen in je sollicitatie via </w:t>
      </w:r>
      <w:hyperlink r:id="rId11" w:history="1">
        <w:r w:rsidR="00A050FC" w:rsidRPr="00A050FC">
          <w:rPr>
            <w:rStyle w:val="Hyperlink"/>
            <w:color w:val="00549B"/>
          </w:rPr>
          <w:t>www.laks.nl/ambassadeur</w:t>
        </w:r>
      </w:hyperlink>
      <w:r w:rsidR="00A050FC">
        <w:t xml:space="preserve">. </w:t>
      </w:r>
    </w:p>
    <w:tbl>
      <w:tblPr>
        <w:tblStyle w:val="Tabelraster"/>
        <w:tblpPr w:leftFromText="180" w:rightFromText="180" w:vertAnchor="page" w:horzAnchor="margin" w:tblpY="4486"/>
        <w:tblW w:w="499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3"/>
        <w:gridCol w:w="5422"/>
      </w:tblGrid>
      <w:tr w:rsidR="00A43967" w:rsidRPr="00AA4F2B" w:rsidTr="00423009">
        <w:trPr>
          <w:trHeight w:val="467"/>
        </w:trPr>
        <w:tc>
          <w:tcPr>
            <w:tcW w:w="5000" w:type="pct"/>
            <w:gridSpan w:val="2"/>
            <w:shd w:val="clear" w:color="auto" w:fill="00549B" w:themeFill="accent5"/>
          </w:tcPr>
          <w:p w:rsidR="00A43967" w:rsidRPr="00AA4F2B" w:rsidRDefault="00A43967" w:rsidP="00A43967">
            <w:pPr>
              <w:pStyle w:val="Kop1"/>
              <w:outlineLvl w:val="0"/>
            </w:pPr>
            <w:r>
              <w:t>Algemene gegevens kandidaat</w:t>
            </w:r>
          </w:p>
        </w:tc>
      </w:tr>
      <w:tr w:rsidR="009E067B" w:rsidRPr="00AA4F2B" w:rsidTr="00423009">
        <w:trPr>
          <w:trHeight w:val="467"/>
        </w:trPr>
        <w:sdt>
          <w:sdtPr>
            <w:id w:val="1621259925"/>
            <w:placeholder>
              <w:docPart w:val="EA930446C22048768844749E535BBB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93" w:type="pct"/>
                <w:vAlign w:val="bottom"/>
              </w:tcPr>
              <w:p w:rsidR="00A43967" w:rsidRPr="00AA4F2B" w:rsidRDefault="00A43967" w:rsidP="00A43967">
                <w:pPr>
                  <w:pStyle w:val="Standaardinspringing"/>
                </w:pPr>
                <w:r w:rsidRPr="00AA4F2B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423009">
        <w:trPr>
          <w:trHeight w:val="452"/>
        </w:trPr>
        <w:sdt>
          <w:sdtPr>
            <w:id w:val="-1470592894"/>
            <w:placeholder>
              <w:docPart w:val="FD074F502D6B4250A843F073EBA2BB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93" w:type="pct"/>
                <w:vAlign w:val="bottom"/>
              </w:tcPr>
              <w:p w:rsidR="00A43967" w:rsidRPr="00AA4F2B" w:rsidRDefault="00A43967" w:rsidP="00A43967">
                <w:pPr>
                  <w:pStyle w:val="Standaardinspringing"/>
                </w:pPr>
                <w:r w:rsidRPr="00AA4F2B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423009">
        <w:trPr>
          <w:trHeight w:val="452"/>
        </w:trPr>
        <w:tc>
          <w:tcPr>
            <w:tcW w:w="1993" w:type="pct"/>
            <w:vAlign w:val="bottom"/>
          </w:tcPr>
          <w:p w:rsidR="00A43967" w:rsidRDefault="00A43967" w:rsidP="00A43967">
            <w:pPr>
              <w:pStyle w:val="Standaardinspringing"/>
            </w:pPr>
            <w:r>
              <w:t>Roepnaam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423009">
        <w:trPr>
          <w:trHeight w:val="467"/>
        </w:trPr>
        <w:tc>
          <w:tcPr>
            <w:tcW w:w="1993" w:type="pct"/>
            <w:vAlign w:val="bottom"/>
          </w:tcPr>
          <w:p w:rsidR="00A43967" w:rsidRDefault="00A43967" w:rsidP="00A43967">
            <w:pPr>
              <w:pStyle w:val="Standaardinspringing"/>
            </w:pPr>
            <w:r>
              <w:t>Geboortedatum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423009">
        <w:trPr>
          <w:trHeight w:val="452"/>
        </w:trPr>
        <w:sdt>
          <w:sdtPr>
            <w:id w:val="572943512"/>
            <w:placeholder>
              <w:docPart w:val="9C62A17900324D3D8E8FA7462B8567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93" w:type="pct"/>
                <w:vAlign w:val="bottom"/>
              </w:tcPr>
              <w:p w:rsidR="00A43967" w:rsidRPr="00AA4F2B" w:rsidRDefault="00A43967" w:rsidP="00A43967">
                <w:pPr>
                  <w:pStyle w:val="Standaardinspringing"/>
                </w:pPr>
                <w:r w:rsidRPr="00AA4F2B">
                  <w:rPr>
                    <w:lang w:bidi="nl-NL"/>
                  </w:rPr>
                  <w:t>Adres</w:t>
                </w:r>
              </w:p>
            </w:tc>
          </w:sdtContent>
        </w:sdt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423009">
        <w:trPr>
          <w:trHeight w:val="467"/>
        </w:trPr>
        <w:sdt>
          <w:sdtPr>
            <w:id w:val="-521243642"/>
            <w:placeholder>
              <w:docPart w:val="A5E187EB06F64B4CA9F8D478F97415C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93" w:type="pct"/>
                <w:vAlign w:val="bottom"/>
              </w:tcPr>
              <w:p w:rsidR="00A43967" w:rsidRPr="00AA4F2B" w:rsidRDefault="00A43967" w:rsidP="00A43967">
                <w:pPr>
                  <w:pStyle w:val="Standaardinspringing"/>
                </w:pPr>
                <w:r w:rsidRPr="00AA4F2B">
                  <w:rPr>
                    <w:lang w:bidi="nl-NL"/>
                  </w:rPr>
                  <w:t>Postcode en plaats</w:t>
                </w:r>
              </w:p>
            </w:tc>
          </w:sdtContent>
        </w:sdt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423009">
        <w:trPr>
          <w:trHeight w:val="452"/>
        </w:trPr>
        <w:sdt>
          <w:sdtPr>
            <w:id w:val="-965116832"/>
            <w:placeholder>
              <w:docPart w:val="D657ECA897804A65A137CF33B9A31F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93" w:type="pct"/>
                <w:vAlign w:val="bottom"/>
              </w:tcPr>
              <w:p w:rsidR="00A43967" w:rsidRPr="00AA4F2B" w:rsidRDefault="00A43967" w:rsidP="00A43967">
                <w:pPr>
                  <w:pStyle w:val="Standaardinspringing"/>
                </w:pPr>
                <w:r w:rsidRPr="00AA4F2B">
                  <w:rPr>
                    <w:lang w:bidi="nl-NL"/>
                  </w:rPr>
                  <w:t>E-mail</w:t>
                </w:r>
              </w:p>
            </w:tc>
          </w:sdtContent>
        </w:sdt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423009">
        <w:trPr>
          <w:trHeight w:val="467"/>
        </w:trPr>
        <w:tc>
          <w:tcPr>
            <w:tcW w:w="1993" w:type="pct"/>
            <w:vAlign w:val="bottom"/>
          </w:tcPr>
          <w:p w:rsidR="00A43967" w:rsidRDefault="00A43967" w:rsidP="009E067B">
            <w:pPr>
              <w:pStyle w:val="Standaardinspringing"/>
            </w:pPr>
            <w:r>
              <w:t>Telefoonnummer</w:t>
            </w:r>
            <w:r w:rsidR="009E067B" w:rsidRPr="00A050FC">
              <w:t>*</w:t>
            </w:r>
            <w:r>
              <w:t xml:space="preserve">  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A43967" w:rsidRPr="00AA4F2B" w:rsidTr="00423009">
        <w:trPr>
          <w:trHeight w:val="452"/>
        </w:trPr>
        <w:tc>
          <w:tcPr>
            <w:tcW w:w="1993" w:type="pct"/>
            <w:vAlign w:val="bottom"/>
          </w:tcPr>
          <w:p w:rsidR="00A43967" w:rsidRDefault="009E067B" w:rsidP="009E067B">
            <w:pPr>
              <w:pStyle w:val="Standaardinspringing"/>
              <w:ind w:left="0"/>
            </w:pPr>
            <w:r>
              <w:t xml:space="preserve">           </w:t>
            </w:r>
            <w:r w:rsidR="00A43967">
              <w:t>Mobiel</w:t>
            </w:r>
            <w:r w:rsidR="00C145B7" w:rsidRPr="00A050FC">
              <w:t>*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423009">
        <w:trPr>
          <w:trHeight w:val="1267"/>
        </w:trPr>
        <w:tc>
          <w:tcPr>
            <w:tcW w:w="1993" w:type="pct"/>
            <w:vAlign w:val="bottom"/>
          </w:tcPr>
          <w:p w:rsidR="00A43967" w:rsidRPr="00A050FC" w:rsidRDefault="00C145B7" w:rsidP="00A43967">
            <w:pPr>
              <w:pStyle w:val="Standaardinspringing"/>
              <w:ind w:left="0"/>
              <w:rPr>
                <w:sz w:val="18"/>
                <w:szCs w:val="18"/>
              </w:rPr>
            </w:pPr>
            <w:r w:rsidRPr="00A050FC">
              <w:t xml:space="preserve">* = </w:t>
            </w:r>
            <w:r w:rsidR="00A050FC" w:rsidRPr="00A050FC">
              <w:t>één verplicht</w:t>
            </w:r>
            <w:r w:rsidR="008715E7" w:rsidRPr="00A050FC">
              <w:t>.</w:t>
            </w:r>
            <w:r w:rsidRPr="00A050FC">
              <w:t xml:space="preserve">      </w:t>
            </w:r>
            <w:r w:rsidRPr="00A050FC">
              <w:rPr>
                <w:sz w:val="18"/>
                <w:szCs w:val="18"/>
              </w:rPr>
              <w:t xml:space="preserve">                       </w:t>
            </w:r>
          </w:p>
          <w:p w:rsidR="009E067B" w:rsidRPr="009E067B" w:rsidRDefault="009E067B" w:rsidP="00A43967">
            <w:pPr>
              <w:pStyle w:val="Standaardinspringing"/>
              <w:ind w:left="0"/>
              <w:rPr>
                <w:sz w:val="18"/>
                <w:szCs w:val="18"/>
              </w:rPr>
            </w:pPr>
          </w:p>
        </w:tc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C145B7" w:rsidP="00A43967">
            <w:pPr>
              <w:spacing w:before="120"/>
            </w:pPr>
            <w:r>
              <w:t xml:space="preserve"> </w:t>
            </w:r>
          </w:p>
        </w:tc>
      </w:tr>
      <w:tr w:rsidR="00A43967" w:rsidRPr="00AA4F2B" w:rsidTr="00423009">
        <w:trPr>
          <w:trHeight w:val="467"/>
        </w:trPr>
        <w:tc>
          <w:tcPr>
            <w:tcW w:w="5000" w:type="pct"/>
            <w:gridSpan w:val="2"/>
            <w:shd w:val="clear" w:color="auto" w:fill="00549B" w:themeFill="accent5"/>
          </w:tcPr>
          <w:p w:rsidR="00A43967" w:rsidRPr="00AA4F2B" w:rsidRDefault="00A43967" w:rsidP="00A43967">
            <w:pPr>
              <w:pStyle w:val="Kop1"/>
              <w:outlineLvl w:val="0"/>
            </w:pPr>
            <w:r>
              <w:t>School gegevens</w:t>
            </w:r>
          </w:p>
        </w:tc>
      </w:tr>
      <w:tr w:rsidR="00A43967" w:rsidRPr="00AA4F2B" w:rsidTr="00423009">
        <w:trPr>
          <w:trHeight w:val="53"/>
        </w:trPr>
        <w:tc>
          <w:tcPr>
            <w:tcW w:w="5000" w:type="pct"/>
            <w:gridSpan w:val="2"/>
            <w:shd w:val="clear" w:color="auto" w:fill="auto"/>
          </w:tcPr>
          <w:p w:rsidR="00A43967" w:rsidRDefault="00A43967" w:rsidP="00A43967">
            <w:pPr>
              <w:rPr>
                <w:rFonts w:asciiTheme="majorHAnsi" w:hAnsiTheme="majorHAnsi"/>
                <w:b/>
                <w:sz w:val="8"/>
              </w:rPr>
            </w:pPr>
          </w:p>
          <w:p w:rsidR="00A43967" w:rsidRPr="00AA4F2B" w:rsidRDefault="00A43967" w:rsidP="00A4396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E067B" w:rsidRPr="00AA4F2B" w:rsidTr="00423009">
        <w:trPr>
          <w:trHeight w:val="452"/>
        </w:trPr>
        <w:tc>
          <w:tcPr>
            <w:tcW w:w="1993" w:type="pct"/>
            <w:vAlign w:val="bottom"/>
          </w:tcPr>
          <w:p w:rsidR="00A43967" w:rsidRPr="00AA4F2B" w:rsidRDefault="00A43967" w:rsidP="00A43967">
            <w:pPr>
              <w:pStyle w:val="Standaardinspringing"/>
            </w:pPr>
            <w:r>
              <w:t>School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423009">
        <w:trPr>
          <w:trHeight w:val="467"/>
        </w:trPr>
        <w:tc>
          <w:tcPr>
            <w:tcW w:w="1993" w:type="pct"/>
            <w:vAlign w:val="bottom"/>
          </w:tcPr>
          <w:p w:rsidR="00A43967" w:rsidRPr="00AA4F2B" w:rsidRDefault="00A43967" w:rsidP="00A43967">
            <w:pPr>
              <w:pStyle w:val="Standaardinspringing"/>
            </w:pPr>
            <w:r>
              <w:t>Niveau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9E067B" w:rsidRPr="00AA4F2B" w:rsidTr="00423009">
        <w:trPr>
          <w:trHeight w:val="452"/>
        </w:trPr>
        <w:tc>
          <w:tcPr>
            <w:tcW w:w="1993" w:type="pct"/>
            <w:vAlign w:val="bottom"/>
          </w:tcPr>
          <w:p w:rsidR="00A43967" w:rsidRDefault="00A43967" w:rsidP="00A43967">
            <w:pPr>
              <w:pStyle w:val="Standaardinspringing"/>
            </w:pPr>
            <w:r>
              <w:t>Leerjaar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43967" w:rsidRPr="00AA4F2B" w:rsidRDefault="00A43967" w:rsidP="00A43967">
            <w:pPr>
              <w:spacing w:before="120"/>
            </w:pPr>
          </w:p>
        </w:tc>
      </w:tr>
      <w:tr w:rsidR="00A43967" w:rsidRPr="00AA4F2B" w:rsidTr="00423009">
        <w:trPr>
          <w:gridAfter w:val="1"/>
          <w:wAfter w:w="3007" w:type="pct"/>
          <w:trHeight w:val="920"/>
        </w:trPr>
        <w:tc>
          <w:tcPr>
            <w:tcW w:w="1993" w:type="pct"/>
            <w:vAlign w:val="bottom"/>
          </w:tcPr>
          <w:p w:rsidR="00A43967" w:rsidRDefault="00A43967" w:rsidP="00A43967">
            <w:pPr>
              <w:pStyle w:val="Standaardinspringing"/>
            </w:pPr>
          </w:p>
          <w:p w:rsidR="00A43967" w:rsidRDefault="00A43967" w:rsidP="00A43967">
            <w:pPr>
              <w:pStyle w:val="Standaardinspringing"/>
              <w:ind w:left="0"/>
            </w:pPr>
          </w:p>
        </w:tc>
      </w:tr>
      <w:tr w:rsidR="00A43967" w:rsidRPr="00AA4F2B" w:rsidTr="00423009">
        <w:trPr>
          <w:gridAfter w:val="1"/>
          <w:wAfter w:w="3007" w:type="pct"/>
          <w:trHeight w:val="1403"/>
        </w:trPr>
        <w:tc>
          <w:tcPr>
            <w:tcW w:w="1993" w:type="pct"/>
            <w:vAlign w:val="bottom"/>
          </w:tcPr>
          <w:p w:rsidR="00A43967" w:rsidRDefault="00A43967" w:rsidP="00A43967">
            <w:pPr>
              <w:pStyle w:val="Standaardinspringing"/>
            </w:pPr>
          </w:p>
          <w:p w:rsidR="00A43967" w:rsidRDefault="00A43967" w:rsidP="00A43967">
            <w:pPr>
              <w:pStyle w:val="Standaardinspringing"/>
            </w:pPr>
          </w:p>
          <w:p w:rsidR="00A43967" w:rsidRDefault="00A43967" w:rsidP="00F66E2B">
            <w:pPr>
              <w:pStyle w:val="Standaardinspringing"/>
              <w:ind w:left="0"/>
            </w:pPr>
          </w:p>
        </w:tc>
      </w:tr>
      <w:tr w:rsidR="00A43967" w:rsidRPr="009E067B" w:rsidTr="00423009">
        <w:trPr>
          <w:gridAfter w:val="1"/>
          <w:wAfter w:w="3007" w:type="pct"/>
          <w:trHeight w:val="467"/>
        </w:trPr>
        <w:tc>
          <w:tcPr>
            <w:tcW w:w="1993" w:type="pct"/>
            <w:vAlign w:val="bottom"/>
          </w:tcPr>
          <w:p w:rsidR="00A43967" w:rsidRDefault="00A43967" w:rsidP="00A43967">
            <w:pPr>
              <w:pStyle w:val="Standaardinspringing"/>
              <w:ind w:left="0"/>
            </w:pPr>
          </w:p>
        </w:tc>
      </w:tr>
      <w:tr w:rsidR="00A43967" w:rsidRPr="00AA4F2B" w:rsidTr="00423009">
        <w:trPr>
          <w:gridAfter w:val="1"/>
          <w:wAfter w:w="3007" w:type="pct"/>
          <w:trHeight w:val="3457"/>
        </w:trPr>
        <w:tc>
          <w:tcPr>
            <w:tcW w:w="1993" w:type="pct"/>
            <w:vAlign w:val="bottom"/>
          </w:tcPr>
          <w:p w:rsidR="00A43967" w:rsidRDefault="00A43967" w:rsidP="009E067B">
            <w:pPr>
              <w:pStyle w:val="Standaardinspringing"/>
              <w:ind w:left="0"/>
            </w:pPr>
          </w:p>
        </w:tc>
      </w:tr>
      <w:tr w:rsidR="00A43967" w:rsidRPr="00AA4F2B" w:rsidTr="00423009">
        <w:trPr>
          <w:trHeight w:val="581"/>
        </w:trPr>
        <w:tc>
          <w:tcPr>
            <w:tcW w:w="5000" w:type="pct"/>
            <w:gridSpan w:val="2"/>
            <w:shd w:val="clear" w:color="auto" w:fill="00549B" w:themeFill="accent5"/>
          </w:tcPr>
          <w:p w:rsidR="006B63B0" w:rsidRPr="00AA4F2B" w:rsidRDefault="006B63B0" w:rsidP="006B63B0">
            <w:pPr>
              <w:pStyle w:val="Kop1"/>
              <w:outlineLvl w:val="0"/>
            </w:pPr>
            <w:bookmarkStart w:id="0" w:name="_Hlk533524209"/>
            <w:r>
              <w:t>Waarom be</w:t>
            </w:r>
            <w:r w:rsidR="009038AB">
              <w:t>n jij geïnteresseerd in het LAKS</w:t>
            </w:r>
            <w:r>
              <w:t xml:space="preserve">-bestuur? Max. </w:t>
            </w:r>
            <w:r w:rsidR="00BD69EB">
              <w:t>3</w:t>
            </w:r>
            <w:r>
              <w:t>00 woorde</w:t>
            </w:r>
            <w:r w:rsidR="008715E7">
              <w:t>n</w:t>
            </w:r>
          </w:p>
          <w:p w:rsidR="004B5456" w:rsidRPr="00AA4F2B" w:rsidRDefault="004B5456" w:rsidP="00DC4B42">
            <w:pPr>
              <w:pStyle w:val="Kop1"/>
              <w:outlineLvl w:val="0"/>
            </w:pPr>
          </w:p>
        </w:tc>
      </w:tr>
    </w:tbl>
    <w:tbl>
      <w:tblPr>
        <w:tblStyle w:val="Tabelraster"/>
        <w:tblpPr w:leftFromText="180" w:rightFromText="180" w:vertAnchor="text" w:horzAnchor="margin" w:tblpY="17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DC4B42" w:rsidRPr="00AA4F2B" w:rsidTr="00C145B7">
        <w:trPr>
          <w:trHeight w:val="446"/>
        </w:trPr>
        <w:tc>
          <w:tcPr>
            <w:tcW w:w="5000" w:type="pct"/>
            <w:shd w:val="clear" w:color="auto" w:fill="00549B" w:themeFill="accent5"/>
          </w:tcPr>
          <w:p w:rsidR="00403296" w:rsidRPr="00AA4F2B" w:rsidRDefault="00423009" w:rsidP="00DC4B42">
            <w:pPr>
              <w:pStyle w:val="Kop1"/>
              <w:outlineLvl w:val="0"/>
            </w:pPr>
            <w:bookmarkStart w:id="1" w:name="_Hlk533524199"/>
            <w:r>
              <w:t xml:space="preserve">Je bent op bezoek bij een school als ambassadeur. </w:t>
            </w:r>
            <w:r w:rsidR="004E6E18">
              <w:t>Hoe zou jij je bezoek inrichten? Het is dus onder andere de bedoeling dat je leerlingen over het LAKS vertelt (wat vertel je?</w:t>
            </w:r>
            <w:bookmarkStart w:id="2" w:name="_GoBack"/>
            <w:bookmarkEnd w:id="2"/>
            <w:r w:rsidR="004E6E18">
              <w:t>) en dat je contact maakt met de leerlingenraad. Verder mag je jouw programma zelf inrichten!</w:t>
            </w:r>
          </w:p>
        </w:tc>
      </w:tr>
    </w:tbl>
    <w:bookmarkEnd w:id="0"/>
    <w:p w:rsidR="00A43967" w:rsidRDefault="00423009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1037590</wp:posOffset>
                </wp:positionV>
                <wp:extent cx="5723255" cy="6668770"/>
                <wp:effectExtent l="0" t="0" r="10795" b="1778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255" cy="666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066" w:rsidRPr="00F505B1" w:rsidRDefault="006B1066" w:rsidP="006B1066">
                            <w:pPr>
                              <w:rPr>
                                <w:rStyle w:val="Stijl1Cha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(Tip, type in lettertype 11 in deze vakjes.)</w:t>
                            </w:r>
                          </w:p>
                          <w:p w:rsidR="00BD69EB" w:rsidRDefault="00BD69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99.45pt;margin-top:81.7pt;width:450.65pt;height:525.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">
                <v:textbox>
                  <w:txbxContent>
                    <w:p w:rsidR="006B1066" w:rsidRPr="00F505B1" w:rsidRDefault="006B1066" w:rsidP="006B1066">
                      <w:pPr>
                        <w:rPr>
                          <w:rStyle w:val="Stijl1Char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(Tip, type in lettertype 11 in deze vakjes.)</w:t>
                      </w:r>
                    </w:p>
                    <w:p w:rsidR="00BD69EB" w:rsidRDefault="00BD69EB"/>
                  </w:txbxContent>
                </v:textbox>
                <w10:wrap type="square" anchorx="margin"/>
              </v:shape>
            </w:pict>
          </mc:Fallback>
        </mc:AlternateContent>
      </w:r>
    </w:p>
    <w:p w:rsidR="00873A82" w:rsidRDefault="00873A82">
      <w:pPr>
        <w:rPr>
          <w:sz w:val="12"/>
          <w:szCs w:val="16"/>
        </w:rPr>
      </w:pPr>
      <w:r w:rsidRPr="00850682">
        <w:rPr>
          <w:noProof/>
          <w:sz w:val="12"/>
          <w:szCs w:val="16"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344805</wp:posOffset>
                </wp:positionV>
                <wp:extent cx="5723255" cy="3204210"/>
                <wp:effectExtent l="0" t="0" r="10795" b="1524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255" cy="320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066" w:rsidRPr="00403296" w:rsidRDefault="006B1066" w:rsidP="006B106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(Tip, type in lettertype 11 in deze vakjes.)</w:t>
                            </w:r>
                          </w:p>
                          <w:p w:rsidR="006B63B0" w:rsidRPr="00403296" w:rsidRDefault="006B63B0" w:rsidP="004B54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9.45pt;margin-top:27.15pt;width:450.65pt;height:252.3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">
                <v:textbox>
                  <w:txbxContent>
                    <w:p w:rsidR="006B1066" w:rsidRPr="00403296" w:rsidRDefault="006B1066" w:rsidP="006B106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(Tip, type in lettertype 11 in deze vakjes.)</w:t>
                      </w:r>
                    </w:p>
                    <w:p w:rsidR="006B63B0" w:rsidRPr="00403296" w:rsidRDefault="006B63B0" w:rsidP="004B545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43967" w:rsidRPr="00A43967" w:rsidRDefault="00A43967" w:rsidP="00A43967">
      <w:pPr>
        <w:rPr>
          <w:sz w:val="12"/>
          <w:szCs w:val="16"/>
        </w:rPr>
      </w:pPr>
    </w:p>
    <w:tbl>
      <w:tblPr>
        <w:tblStyle w:val="Tabelraster"/>
        <w:tblpPr w:leftFromText="180" w:rightFromText="180" w:vertAnchor="page" w:horzAnchor="margin" w:tblpY="206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F66E2B" w:rsidRPr="00AA4F2B" w:rsidTr="00873A82">
        <w:trPr>
          <w:trHeight w:val="317"/>
        </w:trPr>
        <w:tc>
          <w:tcPr>
            <w:tcW w:w="5000" w:type="pct"/>
            <w:shd w:val="clear" w:color="auto" w:fill="00549B" w:themeFill="accent5"/>
          </w:tcPr>
          <w:bookmarkEnd w:id="1"/>
          <w:p w:rsidR="00C145B7" w:rsidRPr="00AA4F2B" w:rsidRDefault="00873A82" w:rsidP="00F66E2B">
            <w:pPr>
              <w:pStyle w:val="Kop1"/>
              <w:outlineLvl w:val="0"/>
            </w:pPr>
            <w:r>
              <w:t>Eigen invulling. Wil je nog wat kwijt? Moeten wij nog iets weten?</w:t>
            </w:r>
          </w:p>
        </w:tc>
      </w:tr>
    </w:tbl>
    <w:p w:rsidR="00A43967" w:rsidRPr="00A43967" w:rsidRDefault="00A43967" w:rsidP="00A43967">
      <w:pPr>
        <w:rPr>
          <w:sz w:val="12"/>
          <w:szCs w:val="16"/>
        </w:rPr>
      </w:pPr>
    </w:p>
    <w:p w:rsidR="00CA7AD1" w:rsidRPr="00A43967" w:rsidRDefault="00CA7AD1" w:rsidP="00A43967">
      <w:pPr>
        <w:rPr>
          <w:sz w:val="12"/>
          <w:szCs w:val="16"/>
        </w:rPr>
      </w:pPr>
    </w:p>
    <w:sectPr w:rsidR="00CA7AD1" w:rsidRPr="00A43967" w:rsidSect="00AA4F2B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5B7E" w:rsidRDefault="00955B7E" w:rsidP="00650259">
      <w:pPr>
        <w:spacing w:after="0" w:line="240" w:lineRule="auto"/>
      </w:pPr>
      <w:r>
        <w:separator/>
      </w:r>
    </w:p>
  </w:endnote>
  <w:endnote w:type="continuationSeparator" w:id="0">
    <w:p w:rsidR="00955B7E" w:rsidRDefault="00955B7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11FFBE7-6901-4C54-8D2D-BB0486CC3CC9}"/>
    <w:embedBold r:id="rId2" w:fontKey="{040082B4-3F8E-4768-90CC-6B66DD37B73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8CB1A8D-657E-4B10-B9BF-13954C1F4C6A}"/>
    <w:embedBold r:id="rId4" w:fontKey="{5E4546EB-D2AF-4D42-8374-9575875B75FA}"/>
    <w:embedItalic r:id="rId5" w:fontKey="{EF7E7661-AAE1-4B20-BD47-28A74769708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CF32230-2968-4DAD-A74C-D256232EEC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5586"/>
      <w:gridCol w:w="939"/>
      <w:gridCol w:w="2501"/>
    </w:tblGrid>
    <w:tr w:rsidR="00541F87" w:rsidRPr="007F7B5D" w:rsidTr="00541F87">
      <w:tc>
        <w:tcPr>
          <w:tcW w:w="5586" w:type="dxa"/>
          <w:vAlign w:val="center"/>
        </w:tcPr>
        <w:p w:rsidR="00541F87" w:rsidRPr="007F7B5D" w:rsidRDefault="006F5AEE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eastAsia="nl-NL"/>
            </w:rPr>
            <w:drawing>
              <wp:inline distT="0" distB="0" distL="0" distR="0">
                <wp:extent cx="1696045" cy="704850"/>
                <wp:effectExtent l="0" t="0" r="0" b="0"/>
                <wp:docPr id="12" name="Afbeelding 12" descr="C:\Users\gebruiker\Downloads\Webp.net-resizeimage (2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gebruiker\Downloads\Webp.net-resizeimage (2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9464" cy="706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9" w:type="dxa"/>
        </w:tcPr>
        <w:p w:rsidR="00541F87" w:rsidRPr="007F7B5D" w:rsidRDefault="00541F87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noProof/>
              <w:sz w:val="18"/>
              <w:szCs w:val="24"/>
              <w:lang w:bidi="nl-NL"/>
            </w:rPr>
          </w:pPr>
        </w:p>
      </w:tc>
      <w:tc>
        <w:tcPr>
          <w:tcW w:w="2501" w:type="dxa"/>
          <w:vAlign w:val="center"/>
        </w:tcPr>
        <w:p w:rsidR="00541F87" w:rsidRPr="007F7B5D" w:rsidRDefault="00541F87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90596C" w:rsidP="007F7B5D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5B7E" w:rsidRDefault="00955B7E" w:rsidP="00650259">
      <w:pPr>
        <w:spacing w:after="0" w:line="240" w:lineRule="auto"/>
      </w:pPr>
      <w:r>
        <w:separator/>
      </w:r>
    </w:p>
  </w:footnote>
  <w:footnote w:type="continuationSeparator" w:id="0">
    <w:p w:rsidR="00955B7E" w:rsidRDefault="00955B7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286"/>
      <w:gridCol w:w="7740"/>
    </w:tblGrid>
    <w:tr w:rsidR="0090596C" w:rsidTr="0090596C">
      <w:trPr>
        <w:trHeight w:val="990"/>
      </w:trPr>
      <w:tc>
        <w:tcPr>
          <w:tcW w:w="1350" w:type="dxa"/>
          <w:vAlign w:val="center"/>
        </w:tcPr>
        <w:p w:rsidR="0090596C" w:rsidRDefault="0090596C" w:rsidP="0090596C">
          <w:pPr>
            <w:pStyle w:val="Koptekst"/>
            <w:ind w:left="-108"/>
          </w:pPr>
          <w:bookmarkStart w:id="3" w:name="_Hlk521325785"/>
        </w:p>
      </w:tc>
      <w:tc>
        <w:tcPr>
          <w:tcW w:w="8000" w:type="dxa"/>
          <w:vAlign w:val="center"/>
        </w:tcPr>
        <w:p w:rsidR="0090596C" w:rsidRPr="00A43967" w:rsidRDefault="00541F87" w:rsidP="0090596C">
          <w:pPr>
            <w:pStyle w:val="Koptekst"/>
            <w:rPr>
              <w:sz w:val="40"/>
              <w:szCs w:val="40"/>
            </w:rPr>
          </w:pPr>
          <w:r w:rsidRPr="00A43967">
            <w:rPr>
              <w:sz w:val="40"/>
              <w:szCs w:val="40"/>
            </w:rPr>
            <w:t xml:space="preserve">Aanmeldformulier </w:t>
          </w:r>
          <w:r w:rsidR="001F2E6C">
            <w:rPr>
              <w:sz w:val="40"/>
              <w:szCs w:val="40"/>
            </w:rPr>
            <w:t>ambassadeur</w:t>
          </w:r>
          <w:r w:rsidRPr="00A43967">
            <w:rPr>
              <w:sz w:val="40"/>
              <w:szCs w:val="40"/>
            </w:rPr>
            <w:t xml:space="preserve"> LAKS</w:t>
          </w:r>
        </w:p>
      </w:tc>
    </w:tr>
    <w:bookmarkEnd w:id="3"/>
  </w:tbl>
  <w:p w:rsidR="00650259" w:rsidRPr="0090596C" w:rsidRDefault="00650259" w:rsidP="0090596C">
    <w:pPr>
      <w:pStyle w:val="Geenafstand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2134D"/>
    <w:multiLevelType w:val="hybridMultilevel"/>
    <w:tmpl w:val="2E92E938"/>
    <w:lvl w:ilvl="0" w:tplc="B9EAC474">
      <w:start w:val="1"/>
      <w:numFmt w:val="bullet"/>
      <w:lvlText w:val=""/>
      <w:lvlJc w:val="left"/>
      <w:pPr>
        <w:ind w:left="14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C2A2860"/>
    <w:multiLevelType w:val="hybridMultilevel"/>
    <w:tmpl w:val="4552BC8C"/>
    <w:lvl w:ilvl="0" w:tplc="B9EAC474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3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F87"/>
    <w:rsid w:val="00026A46"/>
    <w:rsid w:val="000456E1"/>
    <w:rsid w:val="00052382"/>
    <w:rsid w:val="0006568A"/>
    <w:rsid w:val="00076F0F"/>
    <w:rsid w:val="00084253"/>
    <w:rsid w:val="000B6FBF"/>
    <w:rsid w:val="000D1F49"/>
    <w:rsid w:val="001338B6"/>
    <w:rsid w:val="001727CA"/>
    <w:rsid w:val="001949E6"/>
    <w:rsid w:val="00194D25"/>
    <w:rsid w:val="001C66DC"/>
    <w:rsid w:val="001F2E6C"/>
    <w:rsid w:val="002928D0"/>
    <w:rsid w:val="00293755"/>
    <w:rsid w:val="002A4BB4"/>
    <w:rsid w:val="002C56E6"/>
    <w:rsid w:val="00361E11"/>
    <w:rsid w:val="003B4744"/>
    <w:rsid w:val="003F0847"/>
    <w:rsid w:val="0040090B"/>
    <w:rsid w:val="00403296"/>
    <w:rsid w:val="00423009"/>
    <w:rsid w:val="004346EA"/>
    <w:rsid w:val="00461714"/>
    <w:rsid w:val="0046302A"/>
    <w:rsid w:val="00487D2D"/>
    <w:rsid w:val="00492D84"/>
    <w:rsid w:val="004B5456"/>
    <w:rsid w:val="004D5D62"/>
    <w:rsid w:val="004E6E18"/>
    <w:rsid w:val="005112D0"/>
    <w:rsid w:val="00541F87"/>
    <w:rsid w:val="00577E06"/>
    <w:rsid w:val="00590C78"/>
    <w:rsid w:val="005A3BF7"/>
    <w:rsid w:val="005F2035"/>
    <w:rsid w:val="005F7990"/>
    <w:rsid w:val="00617AD1"/>
    <w:rsid w:val="0063739C"/>
    <w:rsid w:val="00650259"/>
    <w:rsid w:val="00687E31"/>
    <w:rsid w:val="006B1066"/>
    <w:rsid w:val="006B63B0"/>
    <w:rsid w:val="006F5AEE"/>
    <w:rsid w:val="00770F25"/>
    <w:rsid w:val="007A35A8"/>
    <w:rsid w:val="007B0A85"/>
    <w:rsid w:val="007C6A52"/>
    <w:rsid w:val="007E20C6"/>
    <w:rsid w:val="007F7B5D"/>
    <w:rsid w:val="0082043E"/>
    <w:rsid w:val="00836129"/>
    <w:rsid w:val="00850682"/>
    <w:rsid w:val="008715E7"/>
    <w:rsid w:val="00873A82"/>
    <w:rsid w:val="008E203A"/>
    <w:rsid w:val="009038AB"/>
    <w:rsid w:val="0090596C"/>
    <w:rsid w:val="0091229C"/>
    <w:rsid w:val="0093223D"/>
    <w:rsid w:val="00940E73"/>
    <w:rsid w:val="00955B7E"/>
    <w:rsid w:val="0098597D"/>
    <w:rsid w:val="009C2CEC"/>
    <w:rsid w:val="009E067B"/>
    <w:rsid w:val="009F619A"/>
    <w:rsid w:val="009F6DDE"/>
    <w:rsid w:val="00A050FC"/>
    <w:rsid w:val="00A370A8"/>
    <w:rsid w:val="00A43967"/>
    <w:rsid w:val="00AA4F2B"/>
    <w:rsid w:val="00AC648E"/>
    <w:rsid w:val="00B57225"/>
    <w:rsid w:val="00B92B36"/>
    <w:rsid w:val="00BD4753"/>
    <w:rsid w:val="00BD5CB1"/>
    <w:rsid w:val="00BD69EB"/>
    <w:rsid w:val="00BE62EE"/>
    <w:rsid w:val="00C003BA"/>
    <w:rsid w:val="00C145B7"/>
    <w:rsid w:val="00C46878"/>
    <w:rsid w:val="00CA7AD1"/>
    <w:rsid w:val="00CB4006"/>
    <w:rsid w:val="00CB4A51"/>
    <w:rsid w:val="00CD1E4A"/>
    <w:rsid w:val="00CD4532"/>
    <w:rsid w:val="00CD47B0"/>
    <w:rsid w:val="00CD70CE"/>
    <w:rsid w:val="00CE6104"/>
    <w:rsid w:val="00CE7918"/>
    <w:rsid w:val="00D16163"/>
    <w:rsid w:val="00DB3FAD"/>
    <w:rsid w:val="00DB69EB"/>
    <w:rsid w:val="00DC4B42"/>
    <w:rsid w:val="00DD7E74"/>
    <w:rsid w:val="00E139C4"/>
    <w:rsid w:val="00E60124"/>
    <w:rsid w:val="00E61C09"/>
    <w:rsid w:val="00E6380E"/>
    <w:rsid w:val="00E677FE"/>
    <w:rsid w:val="00E82478"/>
    <w:rsid w:val="00EB3B58"/>
    <w:rsid w:val="00EC7359"/>
    <w:rsid w:val="00EE3054"/>
    <w:rsid w:val="00F00606"/>
    <w:rsid w:val="00F01256"/>
    <w:rsid w:val="00F505B1"/>
    <w:rsid w:val="00F52451"/>
    <w:rsid w:val="00F66E2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0D551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9"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9"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00549B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00549B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F0D94F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3EBBF0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character" w:customStyle="1" w:styleId="Onopgelostemelding1">
    <w:name w:val="Onopgeloste melding1"/>
    <w:basedOn w:val="Standaardalinea-lettertype"/>
    <w:uiPriority w:val="99"/>
    <w:semiHidden/>
    <w:rsid w:val="00A43967"/>
    <w:rPr>
      <w:color w:val="605E5C"/>
      <w:shd w:val="clear" w:color="auto" w:fill="E1DFDD"/>
    </w:rPr>
  </w:style>
  <w:style w:type="paragraph" w:customStyle="1" w:styleId="Stijl1">
    <w:name w:val="Stijl1"/>
    <w:basedOn w:val="Standaard"/>
    <w:link w:val="Stijl1Char"/>
    <w:uiPriority w:val="1"/>
    <w:qFormat/>
    <w:rsid w:val="00F505B1"/>
    <w:rPr>
      <w:sz w:val="22"/>
      <w:szCs w:val="22"/>
    </w:rPr>
  </w:style>
  <w:style w:type="character" w:customStyle="1" w:styleId="Stijl1Char">
    <w:name w:val="Stijl1 Char"/>
    <w:basedOn w:val="Standaardalinea-lettertype"/>
    <w:link w:val="Stijl1"/>
    <w:uiPriority w:val="1"/>
    <w:rsid w:val="00F505B1"/>
    <w:rPr>
      <w:sz w:val="22"/>
      <w:szCs w:val="22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050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aks.nl/ambassadeur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Formulier%20voor%20adreslijstgegeve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A930446C22048768844749E535BBB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3B1D1C-FE3A-471B-905B-B52DA8FDB2A7}"/>
      </w:docPartPr>
      <w:docPartBody>
        <w:p w:rsidR="005A275A" w:rsidRDefault="005D41EA" w:rsidP="005D41EA">
          <w:pPr>
            <w:pStyle w:val="EA930446C22048768844749E535BBB6D"/>
          </w:pPr>
          <w:r w:rsidRPr="0090596C">
            <w:rPr>
              <w:lang w:bidi="nl-NL"/>
            </w:rPr>
            <w:t>Voornaam</w:t>
          </w:r>
        </w:p>
      </w:docPartBody>
    </w:docPart>
    <w:docPart>
      <w:docPartPr>
        <w:name w:val="FD074F502D6B4250A843F073EBA2BB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A41F51-43DE-4B6F-A951-8FBD8EDC2BD0}"/>
      </w:docPartPr>
      <w:docPartBody>
        <w:p w:rsidR="005A275A" w:rsidRDefault="005D41EA" w:rsidP="005D41EA">
          <w:pPr>
            <w:pStyle w:val="FD074F502D6B4250A843F073EBA2BBBE"/>
          </w:pPr>
          <w:r w:rsidRPr="0090596C">
            <w:rPr>
              <w:lang w:bidi="nl-NL"/>
            </w:rPr>
            <w:t>Achternaam</w:t>
          </w:r>
        </w:p>
      </w:docPartBody>
    </w:docPart>
    <w:docPart>
      <w:docPartPr>
        <w:name w:val="9C62A17900324D3D8E8FA7462B8567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8613E7-958D-49EC-BFCB-42ADC0C96B4B}"/>
      </w:docPartPr>
      <w:docPartBody>
        <w:p w:rsidR="005A275A" w:rsidRDefault="005D41EA" w:rsidP="005D41EA">
          <w:pPr>
            <w:pStyle w:val="9C62A17900324D3D8E8FA7462B8567EC"/>
          </w:pPr>
          <w:r w:rsidRPr="0090596C">
            <w:rPr>
              <w:lang w:bidi="nl-NL"/>
            </w:rPr>
            <w:t>Adres</w:t>
          </w:r>
        </w:p>
      </w:docPartBody>
    </w:docPart>
    <w:docPart>
      <w:docPartPr>
        <w:name w:val="A5E187EB06F64B4CA9F8D478F97415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0297AA-8AB8-4C04-A866-1721C17E84B2}"/>
      </w:docPartPr>
      <w:docPartBody>
        <w:p w:rsidR="005A275A" w:rsidRDefault="005D41EA" w:rsidP="005D41EA">
          <w:pPr>
            <w:pStyle w:val="A5E187EB06F64B4CA9F8D478F97415C5"/>
          </w:pPr>
          <w:r w:rsidRPr="0090596C">
            <w:rPr>
              <w:lang w:bidi="nl-NL"/>
            </w:rPr>
            <w:t>Postcode en plaats</w:t>
          </w:r>
        </w:p>
      </w:docPartBody>
    </w:docPart>
    <w:docPart>
      <w:docPartPr>
        <w:name w:val="D657ECA897804A65A137CF33B9A31F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961FA8-5DE3-40FF-A1CC-09840DBBFB15}"/>
      </w:docPartPr>
      <w:docPartBody>
        <w:p w:rsidR="005A275A" w:rsidRDefault="005D41EA" w:rsidP="005D41EA">
          <w:pPr>
            <w:pStyle w:val="D657ECA897804A65A137CF33B9A31FC9"/>
          </w:pPr>
          <w:r w:rsidRPr="0090596C">
            <w:rPr>
              <w:lang w:bidi="nl-NL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1EA"/>
    <w:rsid w:val="001E6E02"/>
    <w:rsid w:val="0022237C"/>
    <w:rsid w:val="002276EE"/>
    <w:rsid w:val="00292CF8"/>
    <w:rsid w:val="002A4840"/>
    <w:rsid w:val="003C0736"/>
    <w:rsid w:val="005A275A"/>
    <w:rsid w:val="005D41EA"/>
    <w:rsid w:val="0062404F"/>
    <w:rsid w:val="00907E43"/>
    <w:rsid w:val="00A51D0B"/>
    <w:rsid w:val="00BE1D77"/>
    <w:rsid w:val="00F2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57F175721D744F88C441EFEE3F7D766">
    <w:name w:val="B57F175721D744F88C441EFEE3F7D766"/>
  </w:style>
  <w:style w:type="paragraph" w:customStyle="1" w:styleId="6112416F2AD04A7089152C93826CAF5F">
    <w:name w:val="6112416F2AD04A7089152C93826CAF5F"/>
  </w:style>
  <w:style w:type="paragraph" w:customStyle="1" w:styleId="BD4475A820064DFC88333AA5D8A16721">
    <w:name w:val="BD4475A820064DFC88333AA5D8A16721"/>
  </w:style>
  <w:style w:type="paragraph" w:customStyle="1" w:styleId="5F7FD431F02340D590DEFE2F3EEB3C3D">
    <w:name w:val="5F7FD431F02340D590DEFE2F3EEB3C3D"/>
  </w:style>
  <w:style w:type="paragraph" w:customStyle="1" w:styleId="D756D805D1DE466CA24516C5C51DE7DF">
    <w:name w:val="D756D805D1DE466CA24516C5C51DE7DF"/>
  </w:style>
  <w:style w:type="paragraph" w:customStyle="1" w:styleId="4C2932C30BE24A20B48BC00B4EEEA0BE">
    <w:name w:val="4C2932C30BE24A20B48BC00B4EEEA0BE"/>
  </w:style>
  <w:style w:type="paragraph" w:customStyle="1" w:styleId="C64D9941E2FB4DB6AD86D1B7F1A31413">
    <w:name w:val="C64D9941E2FB4DB6AD86D1B7F1A31413"/>
  </w:style>
  <w:style w:type="paragraph" w:customStyle="1" w:styleId="133F4874F84D455C97A47C1F8CD44444">
    <w:name w:val="133F4874F84D455C97A47C1F8CD44444"/>
  </w:style>
  <w:style w:type="paragraph" w:customStyle="1" w:styleId="ACDA9E4AF41447F296BD759B95F4D307">
    <w:name w:val="ACDA9E4AF41447F296BD759B95F4D307"/>
  </w:style>
  <w:style w:type="paragraph" w:customStyle="1" w:styleId="04DF34B9E1BF468480103392FDF477BE">
    <w:name w:val="04DF34B9E1BF468480103392FDF477BE"/>
  </w:style>
  <w:style w:type="paragraph" w:customStyle="1" w:styleId="5B718705934D4700B09B643246A2AC7B">
    <w:name w:val="5B718705934D4700B09B643246A2AC7B"/>
  </w:style>
  <w:style w:type="paragraph" w:customStyle="1" w:styleId="321786E56824486CA5BCA30528F583C9">
    <w:name w:val="321786E56824486CA5BCA30528F583C9"/>
  </w:style>
  <w:style w:type="paragraph" w:customStyle="1" w:styleId="C108D43B3F734845AA1D95B14E1DD3AB">
    <w:name w:val="C108D43B3F734845AA1D95B14E1DD3AB"/>
  </w:style>
  <w:style w:type="paragraph" w:customStyle="1" w:styleId="8A1B82C9BB164CC187DEF248F973C06C">
    <w:name w:val="8A1B82C9BB164CC187DEF248F973C06C"/>
  </w:style>
  <w:style w:type="paragraph" w:customStyle="1" w:styleId="37975F94C4AB4A6394AB407023430EB7">
    <w:name w:val="37975F94C4AB4A6394AB407023430EB7"/>
  </w:style>
  <w:style w:type="paragraph" w:customStyle="1" w:styleId="6627228ECC8C4523B3C1813B16DD1FC9">
    <w:name w:val="6627228ECC8C4523B3C1813B16DD1FC9"/>
  </w:style>
  <w:style w:type="character" w:styleId="Tekstvantijdelijkeaanduiding">
    <w:name w:val="Placeholder Text"/>
    <w:basedOn w:val="Standaardalinea-lettertype"/>
    <w:uiPriority w:val="99"/>
    <w:semiHidden/>
    <w:rsid w:val="005D41EA"/>
    <w:rPr>
      <w:color w:val="808080"/>
    </w:rPr>
  </w:style>
  <w:style w:type="paragraph" w:customStyle="1" w:styleId="5FDC0CF2CE914AF293FDFE71ABABC263">
    <w:name w:val="5FDC0CF2CE914AF293FDFE71ABABC263"/>
  </w:style>
  <w:style w:type="paragraph" w:customStyle="1" w:styleId="912E5C6629FD4509B7650CE35E393DA3">
    <w:name w:val="912E5C6629FD4509B7650CE35E393DA3"/>
  </w:style>
  <w:style w:type="paragraph" w:customStyle="1" w:styleId="5047344AFDAA49F6AAF9C3D3B2754282">
    <w:name w:val="5047344AFDAA49F6AAF9C3D3B2754282"/>
  </w:style>
  <w:style w:type="paragraph" w:customStyle="1" w:styleId="59C345BD9F3F49E2874906BB7BAF4DD6">
    <w:name w:val="59C345BD9F3F49E2874906BB7BAF4DD6"/>
  </w:style>
  <w:style w:type="paragraph" w:customStyle="1" w:styleId="726A16DB187D46588BFB6956B55BE3D8">
    <w:name w:val="726A16DB187D46588BFB6956B55BE3D8"/>
  </w:style>
  <w:style w:type="paragraph" w:customStyle="1" w:styleId="271E8562C28A4B3E89337DD536080DAE">
    <w:name w:val="271E8562C28A4B3E89337DD536080DAE"/>
  </w:style>
  <w:style w:type="paragraph" w:customStyle="1" w:styleId="E66C6E8E186847649B7A5C48F158A818">
    <w:name w:val="E66C6E8E186847649B7A5C48F158A818"/>
  </w:style>
  <w:style w:type="paragraph" w:customStyle="1" w:styleId="8B3B127D155349BAB6811539A9D8E76B">
    <w:name w:val="8B3B127D155349BAB6811539A9D8E76B"/>
    <w:rsid w:val="005D41EA"/>
  </w:style>
  <w:style w:type="paragraph" w:customStyle="1" w:styleId="9E205DF41A384E05B634BF15C27F8C44">
    <w:name w:val="9E205DF41A384E05B634BF15C27F8C44"/>
    <w:rsid w:val="005D41EA"/>
  </w:style>
  <w:style w:type="paragraph" w:customStyle="1" w:styleId="2BE49A0AD1B04F9E92D14786087E6126">
    <w:name w:val="2BE49A0AD1B04F9E92D14786087E6126"/>
    <w:rsid w:val="005D41EA"/>
  </w:style>
  <w:style w:type="paragraph" w:customStyle="1" w:styleId="EDE86506A4E84DB18A1C217B0CF40B57">
    <w:name w:val="EDE86506A4E84DB18A1C217B0CF40B57"/>
    <w:rsid w:val="005D41EA"/>
  </w:style>
  <w:style w:type="paragraph" w:customStyle="1" w:styleId="7B6B25039CBC4922ACE0262008747A28">
    <w:name w:val="7B6B25039CBC4922ACE0262008747A28"/>
    <w:rsid w:val="005D41EA"/>
  </w:style>
  <w:style w:type="paragraph" w:customStyle="1" w:styleId="54650FEA1BF44BCABE67263B12D32584">
    <w:name w:val="54650FEA1BF44BCABE67263B12D32584"/>
    <w:rsid w:val="005D41EA"/>
  </w:style>
  <w:style w:type="paragraph" w:customStyle="1" w:styleId="7B23EAA291D5400F8A735BEBF1906832">
    <w:name w:val="7B23EAA291D5400F8A735BEBF1906832"/>
    <w:rsid w:val="005D41EA"/>
  </w:style>
  <w:style w:type="paragraph" w:customStyle="1" w:styleId="49702CB28EED4740AD162033B7C17D4B">
    <w:name w:val="49702CB28EED4740AD162033B7C17D4B"/>
    <w:rsid w:val="005D41EA"/>
  </w:style>
  <w:style w:type="paragraph" w:customStyle="1" w:styleId="5FDCC6222F0C4A39866B7629B64E69F1">
    <w:name w:val="5FDCC6222F0C4A39866B7629B64E69F1"/>
    <w:rsid w:val="005D41EA"/>
  </w:style>
  <w:style w:type="paragraph" w:customStyle="1" w:styleId="61B36CD2C98841DF971C79B0F8AEB70A">
    <w:name w:val="61B36CD2C98841DF971C79B0F8AEB70A"/>
    <w:rsid w:val="005D41EA"/>
  </w:style>
  <w:style w:type="paragraph" w:customStyle="1" w:styleId="7484B6DE8AF645B8930F75CDBF25706A">
    <w:name w:val="7484B6DE8AF645B8930F75CDBF25706A"/>
    <w:rsid w:val="005D41EA"/>
  </w:style>
  <w:style w:type="paragraph" w:customStyle="1" w:styleId="E319849E8C3C4F379D513EDE75BD9691">
    <w:name w:val="E319849E8C3C4F379D513EDE75BD9691"/>
    <w:rsid w:val="005D41EA"/>
  </w:style>
  <w:style w:type="paragraph" w:customStyle="1" w:styleId="86A74F53AD934743A02101B41DAD6B31">
    <w:name w:val="86A74F53AD934743A02101B41DAD6B31"/>
    <w:rsid w:val="005D41EA"/>
  </w:style>
  <w:style w:type="paragraph" w:customStyle="1" w:styleId="F23FE2F66E984FFDA90EE7FEB263C9A3">
    <w:name w:val="F23FE2F66E984FFDA90EE7FEB263C9A3"/>
    <w:rsid w:val="005D41EA"/>
  </w:style>
  <w:style w:type="paragraph" w:customStyle="1" w:styleId="33BCF1E6330345A391D657AD3F61CDDC">
    <w:name w:val="33BCF1E6330345A391D657AD3F61CDDC"/>
    <w:rsid w:val="005D41EA"/>
  </w:style>
  <w:style w:type="paragraph" w:customStyle="1" w:styleId="4FC2A2DB4DA24EC4AE32CB33C570B318">
    <w:name w:val="4FC2A2DB4DA24EC4AE32CB33C570B318"/>
    <w:rsid w:val="005D41EA"/>
  </w:style>
  <w:style w:type="paragraph" w:customStyle="1" w:styleId="436790F2C3D747BE9E5C6AD6BDFC2347">
    <w:name w:val="436790F2C3D747BE9E5C6AD6BDFC2347"/>
    <w:rsid w:val="005D41EA"/>
  </w:style>
  <w:style w:type="paragraph" w:customStyle="1" w:styleId="E5A313DF9B224167BC3DAF56C19E42C5">
    <w:name w:val="E5A313DF9B224167BC3DAF56C19E42C5"/>
    <w:rsid w:val="005D41EA"/>
  </w:style>
  <w:style w:type="paragraph" w:customStyle="1" w:styleId="746B5ADBC97F4C988932679528FB13A5">
    <w:name w:val="746B5ADBC97F4C988932679528FB13A5"/>
    <w:rsid w:val="005D41EA"/>
  </w:style>
  <w:style w:type="paragraph" w:customStyle="1" w:styleId="AD9EF717E1BF4C81BA67A4E1CCB32769">
    <w:name w:val="AD9EF717E1BF4C81BA67A4E1CCB32769"/>
    <w:rsid w:val="005D41EA"/>
  </w:style>
  <w:style w:type="paragraph" w:customStyle="1" w:styleId="4886426745D14CD3B009F2FB1C32C203">
    <w:name w:val="4886426745D14CD3B009F2FB1C32C203"/>
    <w:rsid w:val="005D41EA"/>
  </w:style>
  <w:style w:type="paragraph" w:customStyle="1" w:styleId="CA6A4A07FA58428BAFBAF7AB93E3C03C">
    <w:name w:val="CA6A4A07FA58428BAFBAF7AB93E3C03C"/>
    <w:rsid w:val="005D41EA"/>
  </w:style>
  <w:style w:type="paragraph" w:customStyle="1" w:styleId="EAC96CB8400640E69A7E49D81CE20109">
    <w:name w:val="EAC96CB8400640E69A7E49D81CE20109"/>
    <w:rsid w:val="005D41EA"/>
  </w:style>
  <w:style w:type="paragraph" w:customStyle="1" w:styleId="0C8A266F589E46F4967591F74B95C541">
    <w:name w:val="0C8A266F589E46F4967591F74B95C541"/>
    <w:rsid w:val="005D41EA"/>
  </w:style>
  <w:style w:type="paragraph" w:customStyle="1" w:styleId="75421DB056194A2B95B77B6F790A1EE0">
    <w:name w:val="75421DB056194A2B95B77B6F790A1EE0"/>
    <w:rsid w:val="005D41EA"/>
  </w:style>
  <w:style w:type="paragraph" w:customStyle="1" w:styleId="A6E58F8261874898930F73193A4957C8">
    <w:name w:val="A6E58F8261874898930F73193A4957C8"/>
    <w:rsid w:val="005D41EA"/>
  </w:style>
  <w:style w:type="paragraph" w:customStyle="1" w:styleId="D7B109BC47FB4DC9BBCA0F494FF4ACFC">
    <w:name w:val="D7B109BC47FB4DC9BBCA0F494FF4ACFC"/>
    <w:rsid w:val="005D41EA"/>
  </w:style>
  <w:style w:type="paragraph" w:customStyle="1" w:styleId="BEC17D63459848BB904B7CF5F12E050A">
    <w:name w:val="BEC17D63459848BB904B7CF5F12E050A"/>
    <w:rsid w:val="005D41EA"/>
  </w:style>
  <w:style w:type="paragraph" w:customStyle="1" w:styleId="938CC4DE613B4C1DA37D39FB73F1FE29">
    <w:name w:val="938CC4DE613B4C1DA37D39FB73F1FE29"/>
    <w:rsid w:val="005D41EA"/>
  </w:style>
  <w:style w:type="paragraph" w:customStyle="1" w:styleId="7DC6A53EF02D4C0584B96D9A6835779D">
    <w:name w:val="7DC6A53EF02D4C0584B96D9A6835779D"/>
    <w:rsid w:val="005D41EA"/>
  </w:style>
  <w:style w:type="paragraph" w:customStyle="1" w:styleId="9864559D17F44363825C10577D44738A">
    <w:name w:val="9864559D17F44363825C10577D44738A"/>
    <w:rsid w:val="005D41EA"/>
  </w:style>
  <w:style w:type="paragraph" w:customStyle="1" w:styleId="4C9F7CA0199B475CBFAF32F1C76B1DB7">
    <w:name w:val="4C9F7CA0199B475CBFAF32F1C76B1DB7"/>
    <w:rsid w:val="005D41EA"/>
  </w:style>
  <w:style w:type="paragraph" w:customStyle="1" w:styleId="0B8DD12989C340A2B103AA951D9E9CED">
    <w:name w:val="0B8DD12989C340A2B103AA951D9E9CED"/>
    <w:rsid w:val="005D41EA"/>
  </w:style>
  <w:style w:type="paragraph" w:customStyle="1" w:styleId="EE356932ECE24D9290B8495BDE3E7ED7">
    <w:name w:val="EE356932ECE24D9290B8495BDE3E7ED7"/>
    <w:rsid w:val="005D41EA"/>
  </w:style>
  <w:style w:type="paragraph" w:customStyle="1" w:styleId="2C6AE811600E48B3B85A8FDFBAB6F4E0">
    <w:name w:val="2C6AE811600E48B3B85A8FDFBAB6F4E0"/>
    <w:rsid w:val="005D41EA"/>
  </w:style>
  <w:style w:type="paragraph" w:customStyle="1" w:styleId="B306B3AF3D3D4021809DCC7FF683A4BB">
    <w:name w:val="B306B3AF3D3D4021809DCC7FF683A4BB"/>
    <w:rsid w:val="005D41EA"/>
  </w:style>
  <w:style w:type="paragraph" w:customStyle="1" w:styleId="70EDF3CBA5A54839A3EFA9B722EACFB7">
    <w:name w:val="70EDF3CBA5A54839A3EFA9B722EACFB7"/>
    <w:rsid w:val="005D41EA"/>
  </w:style>
  <w:style w:type="paragraph" w:customStyle="1" w:styleId="D1D54881EF674952AAC35097F00C0BD7">
    <w:name w:val="D1D54881EF674952AAC35097F00C0BD7"/>
    <w:rsid w:val="005D41EA"/>
  </w:style>
  <w:style w:type="paragraph" w:customStyle="1" w:styleId="31BF2C62DF6E441E9ACF0774D49D6CD0">
    <w:name w:val="31BF2C62DF6E441E9ACF0774D49D6CD0"/>
    <w:rsid w:val="005D41EA"/>
  </w:style>
  <w:style w:type="paragraph" w:customStyle="1" w:styleId="71DECF0A4D574B3EA3915E1EC78F9EF2">
    <w:name w:val="71DECF0A4D574B3EA3915E1EC78F9EF2"/>
    <w:rsid w:val="005D41EA"/>
  </w:style>
  <w:style w:type="paragraph" w:customStyle="1" w:styleId="50A79DE14FAE42279E84F79416B7F3E4">
    <w:name w:val="50A79DE14FAE42279E84F79416B7F3E4"/>
    <w:rsid w:val="005D41EA"/>
  </w:style>
  <w:style w:type="paragraph" w:customStyle="1" w:styleId="D591A95C346242D09F29F15878F32207">
    <w:name w:val="D591A95C346242D09F29F15878F32207"/>
    <w:rsid w:val="005D41EA"/>
  </w:style>
  <w:style w:type="paragraph" w:customStyle="1" w:styleId="F4A337EA4FF6414B9ECC44618B9D685A">
    <w:name w:val="F4A337EA4FF6414B9ECC44618B9D685A"/>
    <w:rsid w:val="005D41EA"/>
  </w:style>
  <w:style w:type="paragraph" w:customStyle="1" w:styleId="6D99330858F94CD6BC59F73744A674CF">
    <w:name w:val="6D99330858F94CD6BC59F73744A674CF"/>
    <w:rsid w:val="005D41EA"/>
  </w:style>
  <w:style w:type="paragraph" w:customStyle="1" w:styleId="7D7442F5C8C343658211A6171183F9FB">
    <w:name w:val="7D7442F5C8C343658211A6171183F9FB"/>
    <w:rsid w:val="005D41EA"/>
  </w:style>
  <w:style w:type="paragraph" w:customStyle="1" w:styleId="0A27AE6F734C4870B11B7AC84D63ED26">
    <w:name w:val="0A27AE6F734C4870B11B7AC84D63ED26"/>
    <w:rsid w:val="005D41EA"/>
  </w:style>
  <w:style w:type="paragraph" w:customStyle="1" w:styleId="F288CACDE8074CB2B961E19681EC3EA0">
    <w:name w:val="F288CACDE8074CB2B961E19681EC3EA0"/>
    <w:rsid w:val="005D41EA"/>
  </w:style>
  <w:style w:type="paragraph" w:customStyle="1" w:styleId="E6C7E334AFEF4DCB99A38ACDEDB58BE3">
    <w:name w:val="E6C7E334AFEF4DCB99A38ACDEDB58BE3"/>
    <w:rsid w:val="005D41EA"/>
  </w:style>
  <w:style w:type="paragraph" w:customStyle="1" w:styleId="EA03ADBBC3AA429199377AD9CBD5944B">
    <w:name w:val="EA03ADBBC3AA429199377AD9CBD5944B"/>
    <w:rsid w:val="005D41EA"/>
  </w:style>
  <w:style w:type="paragraph" w:customStyle="1" w:styleId="C2CEE6A57FDE4122918C212D60710821">
    <w:name w:val="C2CEE6A57FDE4122918C212D60710821"/>
    <w:rsid w:val="005D41EA"/>
  </w:style>
  <w:style w:type="paragraph" w:customStyle="1" w:styleId="4D49CEFCB8224CBBBFCD949D2E3B0F32">
    <w:name w:val="4D49CEFCB8224CBBBFCD949D2E3B0F32"/>
    <w:rsid w:val="005D41EA"/>
  </w:style>
  <w:style w:type="paragraph" w:customStyle="1" w:styleId="EA793259DF954833A9ABF3F0C213EEDA">
    <w:name w:val="EA793259DF954833A9ABF3F0C213EEDA"/>
    <w:rsid w:val="005D41EA"/>
  </w:style>
  <w:style w:type="paragraph" w:customStyle="1" w:styleId="C333A8F30B61407099648DB9B398AF0A">
    <w:name w:val="C333A8F30B61407099648DB9B398AF0A"/>
    <w:rsid w:val="005D41EA"/>
  </w:style>
  <w:style w:type="paragraph" w:customStyle="1" w:styleId="AD43CB90EC2842FCBFF96E8A153D3FA4">
    <w:name w:val="AD43CB90EC2842FCBFF96E8A153D3FA4"/>
    <w:rsid w:val="005D41EA"/>
  </w:style>
  <w:style w:type="paragraph" w:customStyle="1" w:styleId="230C59706B1547FA954A426489BC3C2B">
    <w:name w:val="230C59706B1547FA954A426489BC3C2B"/>
    <w:rsid w:val="005D41EA"/>
  </w:style>
  <w:style w:type="paragraph" w:customStyle="1" w:styleId="F5C1B473456140A29CAFF66B51A810F6">
    <w:name w:val="F5C1B473456140A29CAFF66B51A810F6"/>
    <w:rsid w:val="005D41EA"/>
  </w:style>
  <w:style w:type="paragraph" w:customStyle="1" w:styleId="F1EA1CC19AA24708A051F23F2E1CF148">
    <w:name w:val="F1EA1CC19AA24708A051F23F2E1CF148"/>
    <w:rsid w:val="005D41EA"/>
  </w:style>
  <w:style w:type="paragraph" w:customStyle="1" w:styleId="4B2DA28499CB49E9BDEDDF9F326969F6">
    <w:name w:val="4B2DA28499CB49E9BDEDDF9F326969F6"/>
    <w:rsid w:val="005D41EA"/>
  </w:style>
  <w:style w:type="paragraph" w:customStyle="1" w:styleId="1CA42D0C2039466CBB34D5606110F3E2">
    <w:name w:val="1CA42D0C2039466CBB34D5606110F3E2"/>
    <w:rsid w:val="005D41EA"/>
  </w:style>
  <w:style w:type="paragraph" w:customStyle="1" w:styleId="0DFD21FD83594FD39FB8506008282DA4">
    <w:name w:val="0DFD21FD83594FD39FB8506008282DA4"/>
    <w:rsid w:val="005D41EA"/>
  </w:style>
  <w:style w:type="paragraph" w:customStyle="1" w:styleId="C7131C37C5BF4355A22F6DD35A8799E3">
    <w:name w:val="C7131C37C5BF4355A22F6DD35A8799E3"/>
    <w:rsid w:val="005D41EA"/>
  </w:style>
  <w:style w:type="paragraph" w:customStyle="1" w:styleId="2F25D526385D4548886595C37CBE7F9E">
    <w:name w:val="2F25D526385D4548886595C37CBE7F9E"/>
    <w:rsid w:val="005D41EA"/>
  </w:style>
  <w:style w:type="paragraph" w:customStyle="1" w:styleId="3FAF4802A91A4678A6CC223F89E1DA83">
    <w:name w:val="3FAF4802A91A4678A6CC223F89E1DA83"/>
    <w:rsid w:val="005D41EA"/>
  </w:style>
  <w:style w:type="paragraph" w:customStyle="1" w:styleId="EC7688B52763496CB5AE28047BEBB540">
    <w:name w:val="EC7688B52763496CB5AE28047BEBB540"/>
    <w:rsid w:val="005D41EA"/>
  </w:style>
  <w:style w:type="paragraph" w:customStyle="1" w:styleId="931D604BBB694117AD10A6A582D03E7E">
    <w:name w:val="931D604BBB694117AD10A6A582D03E7E"/>
    <w:rsid w:val="005D41EA"/>
  </w:style>
  <w:style w:type="paragraph" w:customStyle="1" w:styleId="EFF1F444B49E4D6193E418F14C0A3CFE">
    <w:name w:val="EFF1F444B49E4D6193E418F14C0A3CFE"/>
    <w:rsid w:val="005D41EA"/>
  </w:style>
  <w:style w:type="paragraph" w:customStyle="1" w:styleId="8A5CD967F430437FA0146314EDD5CE06">
    <w:name w:val="8A5CD967F430437FA0146314EDD5CE06"/>
    <w:rsid w:val="005D41EA"/>
  </w:style>
  <w:style w:type="paragraph" w:customStyle="1" w:styleId="7C95DA135BA14700B483CFB5EA46EAF8">
    <w:name w:val="7C95DA135BA14700B483CFB5EA46EAF8"/>
    <w:rsid w:val="005D41EA"/>
  </w:style>
  <w:style w:type="paragraph" w:customStyle="1" w:styleId="8E56D96FBB7F4E6CA2AE440A403D27D0">
    <w:name w:val="8E56D96FBB7F4E6CA2AE440A403D27D0"/>
    <w:rsid w:val="005D41EA"/>
  </w:style>
  <w:style w:type="paragraph" w:customStyle="1" w:styleId="1A31328452B7420DB6E3F82BC7B279F0">
    <w:name w:val="1A31328452B7420DB6E3F82BC7B279F0"/>
    <w:rsid w:val="005D41EA"/>
  </w:style>
  <w:style w:type="paragraph" w:customStyle="1" w:styleId="69E677B2E781479E8EF6FC52A319321E">
    <w:name w:val="69E677B2E781479E8EF6FC52A319321E"/>
    <w:rsid w:val="005D41EA"/>
  </w:style>
  <w:style w:type="paragraph" w:customStyle="1" w:styleId="9DCE43D538824F57BCAAAF053D0B7C84">
    <w:name w:val="9DCE43D538824F57BCAAAF053D0B7C84"/>
    <w:rsid w:val="005D41EA"/>
  </w:style>
  <w:style w:type="paragraph" w:customStyle="1" w:styleId="6C3022C3EB8D4A8BACF738956DC84CD5">
    <w:name w:val="6C3022C3EB8D4A8BACF738956DC84CD5"/>
    <w:rsid w:val="005D41EA"/>
  </w:style>
  <w:style w:type="paragraph" w:customStyle="1" w:styleId="06924B96B42C4E22803ABDC6C7736CF6">
    <w:name w:val="06924B96B42C4E22803ABDC6C7736CF6"/>
    <w:rsid w:val="005D41EA"/>
  </w:style>
  <w:style w:type="paragraph" w:customStyle="1" w:styleId="BB72941551154FF587685B582CD384B9">
    <w:name w:val="BB72941551154FF587685B582CD384B9"/>
    <w:rsid w:val="005D41EA"/>
  </w:style>
  <w:style w:type="paragraph" w:customStyle="1" w:styleId="EF07244941ED404DADBD51491E7BBD4F">
    <w:name w:val="EF07244941ED404DADBD51491E7BBD4F"/>
    <w:rsid w:val="005D41EA"/>
  </w:style>
  <w:style w:type="paragraph" w:customStyle="1" w:styleId="ED9F569A0D4F44708A7FE9F4D7CF4805">
    <w:name w:val="ED9F569A0D4F44708A7FE9F4D7CF4805"/>
    <w:rsid w:val="005D41EA"/>
  </w:style>
  <w:style w:type="paragraph" w:customStyle="1" w:styleId="A7A1ADBD956D4B67BAB69EBBFADB2EF6">
    <w:name w:val="A7A1ADBD956D4B67BAB69EBBFADB2EF6"/>
    <w:rsid w:val="005D41EA"/>
  </w:style>
  <w:style w:type="paragraph" w:customStyle="1" w:styleId="EA930446C22048768844749E535BBB6D">
    <w:name w:val="EA930446C22048768844749E535BBB6D"/>
    <w:rsid w:val="005D41EA"/>
  </w:style>
  <w:style w:type="paragraph" w:customStyle="1" w:styleId="FD074F502D6B4250A843F073EBA2BBBE">
    <w:name w:val="FD074F502D6B4250A843F073EBA2BBBE"/>
    <w:rsid w:val="005D41EA"/>
  </w:style>
  <w:style w:type="paragraph" w:customStyle="1" w:styleId="9C62A17900324D3D8E8FA7462B8567EC">
    <w:name w:val="9C62A17900324D3D8E8FA7462B8567EC"/>
    <w:rsid w:val="005D41EA"/>
  </w:style>
  <w:style w:type="paragraph" w:customStyle="1" w:styleId="A5E187EB06F64B4CA9F8D478F97415C5">
    <w:name w:val="A5E187EB06F64B4CA9F8D478F97415C5"/>
    <w:rsid w:val="005D41EA"/>
  </w:style>
  <w:style w:type="paragraph" w:customStyle="1" w:styleId="D657ECA897804A65A137CF33B9A31FC9">
    <w:name w:val="D657ECA897804A65A137CF33B9A31FC9"/>
    <w:rsid w:val="005D41EA"/>
  </w:style>
  <w:style w:type="paragraph" w:customStyle="1" w:styleId="63A365EB5EB9461B9AFAA3427F0AC67D">
    <w:name w:val="63A365EB5EB9461B9AFAA3427F0AC67D"/>
    <w:rsid w:val="002276EE"/>
    <w:rPr>
      <w:lang w:val="nl-NL" w:eastAsia="nl-NL"/>
    </w:rPr>
  </w:style>
  <w:style w:type="paragraph" w:customStyle="1" w:styleId="021FA302996C478C940C7F2545251903">
    <w:name w:val="021FA302996C478C940C7F2545251903"/>
    <w:rsid w:val="002276EE"/>
    <w:rPr>
      <w:lang w:val="nl-NL" w:eastAsia="nl-NL"/>
    </w:rPr>
  </w:style>
  <w:style w:type="paragraph" w:customStyle="1" w:styleId="1EAC1AA514FA409A8733214FE7196473">
    <w:name w:val="1EAC1AA514FA409A8733214FE7196473"/>
    <w:rsid w:val="002276EE"/>
    <w:rPr>
      <w:lang w:val="nl-NL" w:eastAsia="nl-NL"/>
    </w:rPr>
  </w:style>
  <w:style w:type="paragraph" w:customStyle="1" w:styleId="8449313FD9CB49359B262ADC17AA3649">
    <w:name w:val="8449313FD9CB49359B262ADC17AA3649"/>
    <w:rsid w:val="002276EE"/>
    <w:rPr>
      <w:lang w:val="nl-NL" w:eastAsia="nl-NL"/>
    </w:rPr>
  </w:style>
  <w:style w:type="paragraph" w:customStyle="1" w:styleId="25F89CB85B144C6689BD3B84B6C04B84">
    <w:name w:val="25F89CB85B144C6689BD3B84B6C04B84"/>
    <w:rsid w:val="002276EE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AKS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00549B"/>
      </a:accent5>
      <a:accent6>
        <a:srgbClr val="9D90A0"/>
      </a:accent6>
      <a:hlink>
        <a:srgbClr val="F0D94F"/>
      </a:hlink>
      <a:folHlink>
        <a:srgbClr val="3EBBF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EF702E3-89B3-42D7-B3AB-B00D91977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0</TotalTime>
  <Pages>3</Pages>
  <Words>146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2019-02-06T14:04:00Z</dcterms:created>
  <dcterms:modified xsi:type="dcterms:W3CDTF">2019-02-06T15:30:00Z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